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.5pt;margin-top:12.749983pt;width:578.35pt;height:132.4pt;mso-position-horizontal-relative:page;mso-position-vertical-relative:page;z-index:-1550" coordorigin="270,255" coordsize="11567,2648">
            <v:shape style="position:absolute;left:270;top:255;width:11567;height:2648" type="#_x0000_t75">
              <v:imagedata r:id="rId8" o:title=""/>
            </v:shape>
            <v:shape style="position:absolute;left:6176;top:537;width:5050;height:672" type="#_x0000_t75">
              <v:imagedata r:id="rId9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auto"/>
        <w:ind w:left="100" w:right="-20"/>
        <w:jc w:val="left"/>
        <w:rPr>
          <w:rFonts w:ascii="Verdana" w:hAnsi="Verdana" w:cs="Verdana" w:eastAsia="Verdana"/>
          <w:sz w:val="48"/>
          <w:szCs w:val="48"/>
        </w:rPr>
      </w:pPr>
      <w:rPr/>
      <w:r>
        <w:rPr/>
        <w:pict>
          <v:shape style="position:absolute;margin-left:113pt;margin-top:50.243256pt;width:153.8pt;height:101.25pt;mso-position-horizontal-relative:page;mso-position-vertical-relative:paragraph;z-index:-1549" type="#_x0000_t75">
            <v:imagedata r:id="rId10" o:title=""/>
          </v:shape>
        </w:pic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2</w:t>
      </w:r>
      <w:r>
        <w:rPr>
          <w:rFonts w:ascii="Verdana" w:hAnsi="Verdana" w:cs="Verdana" w:eastAsia="Verdana"/>
          <w:sz w:val="48"/>
          <w:szCs w:val="48"/>
          <w:spacing w:val="-1"/>
          <w:w w:val="100"/>
          <w:b/>
          <w:bCs/>
          <w:i/>
        </w:rPr>
        <w:t>4</w:t>
      </w:r>
      <w:r>
        <w:rPr>
          <w:rFonts w:ascii="Verdana" w:hAnsi="Verdana" w:cs="Verdana" w:eastAsia="Verdana"/>
          <w:sz w:val="31"/>
          <w:szCs w:val="31"/>
          <w:spacing w:val="0"/>
          <w:w w:val="100"/>
          <w:b/>
          <w:bCs/>
          <w:i/>
          <w:position w:val="22"/>
        </w:rPr>
        <w:t>th</w:t>
      </w:r>
      <w:r>
        <w:rPr>
          <w:rFonts w:ascii="Verdana" w:hAnsi="Verdana" w:cs="Verdana" w:eastAsia="Verdana"/>
          <w:sz w:val="31"/>
          <w:szCs w:val="31"/>
          <w:spacing w:val="48"/>
          <w:w w:val="100"/>
          <w:b/>
          <w:bCs/>
          <w:i/>
          <w:position w:val="22"/>
        </w:rPr>
        <w:t> 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  <w:position w:val="0"/>
        </w:rPr>
        <w:t>No</w:t>
      </w:r>
      <w:r>
        <w:rPr>
          <w:rFonts w:ascii="Verdana" w:hAnsi="Verdana" w:cs="Verdana" w:eastAsia="Verdana"/>
          <w:sz w:val="48"/>
          <w:szCs w:val="48"/>
          <w:spacing w:val="1"/>
          <w:w w:val="100"/>
          <w:b/>
          <w:bCs/>
          <w:i/>
          <w:position w:val="0"/>
        </w:rPr>
        <w:t>v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  <w:position w:val="0"/>
        </w:rPr>
        <w:t>e</w:t>
      </w:r>
      <w:r>
        <w:rPr>
          <w:rFonts w:ascii="Verdana" w:hAnsi="Verdana" w:cs="Verdana" w:eastAsia="Verdana"/>
          <w:sz w:val="48"/>
          <w:szCs w:val="48"/>
          <w:spacing w:val="1"/>
          <w:w w:val="100"/>
          <w:b/>
          <w:bCs/>
          <w:i/>
          <w:position w:val="0"/>
        </w:rPr>
        <w:t>m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  <w:position w:val="0"/>
        </w:rPr>
        <w:t>ber</w:t>
      </w:r>
      <w:r>
        <w:rPr>
          <w:rFonts w:ascii="Verdana" w:hAnsi="Verdana" w:cs="Verdana" w:eastAsia="Verdana"/>
          <w:sz w:val="48"/>
          <w:szCs w:val="48"/>
          <w:spacing w:val="-10"/>
          <w:w w:val="100"/>
          <w:b/>
          <w:bCs/>
          <w:i/>
          <w:position w:val="0"/>
        </w:rPr>
        <w:t> 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  <w:position w:val="0"/>
        </w:rPr>
        <w:t>2</w:t>
      </w:r>
      <w:r>
        <w:rPr>
          <w:rFonts w:ascii="Verdana" w:hAnsi="Verdana" w:cs="Verdana" w:eastAsia="Verdana"/>
          <w:sz w:val="48"/>
          <w:szCs w:val="48"/>
          <w:spacing w:val="-2"/>
          <w:w w:val="100"/>
          <w:b/>
          <w:bCs/>
          <w:i/>
          <w:position w:val="0"/>
        </w:rPr>
        <w:t>0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  <w:position w:val="0"/>
        </w:rPr>
        <w:t>15</w:t>
      </w:r>
      <w:r>
        <w:rPr>
          <w:rFonts w:ascii="Verdana" w:hAnsi="Verdana" w:cs="Verdana" w:eastAsia="Verdana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3860" w:val="left"/>
        </w:tabs>
        <w:rPr>
          <w:rFonts w:ascii="Verdana" w:hAnsi="Verdana" w:cs="Verdana" w:eastAsia="Verdana"/>
          <w:sz w:val="48"/>
          <w:szCs w:val="48"/>
        </w:rPr>
      </w:pPr>
      <w:rPr/>
      <w:r>
        <w:rPr>
          <w:rFonts w:ascii="Verdana" w:hAnsi="Verdana" w:cs="Verdana" w:eastAsia="Verdana"/>
          <w:sz w:val="48"/>
          <w:szCs w:val="48"/>
          <w:spacing w:val="-1"/>
          <w:w w:val="100"/>
          <w:b/>
          <w:bCs/>
          <w:i/>
        </w:rPr>
        <w:t>Th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e</w:t>
        <w:tab/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Con</w:t>
      </w:r>
      <w:r>
        <w:rPr>
          <w:rFonts w:ascii="Verdana" w:hAnsi="Verdana" w:cs="Verdana" w:eastAsia="Verdana"/>
          <w:sz w:val="48"/>
          <w:szCs w:val="48"/>
          <w:spacing w:val="-2"/>
          <w:w w:val="100"/>
          <w:b/>
          <w:bCs/>
          <w:i/>
        </w:rPr>
        <w:t>f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er</w:t>
      </w:r>
      <w:r>
        <w:rPr>
          <w:rFonts w:ascii="Verdana" w:hAnsi="Verdana" w:cs="Verdana" w:eastAsia="Verdana"/>
          <w:sz w:val="48"/>
          <w:szCs w:val="48"/>
          <w:spacing w:val="2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nce</w:t>
      </w:r>
      <w:r>
        <w:rPr>
          <w:rFonts w:ascii="Verdana" w:hAnsi="Verdana" w:cs="Verdana" w:eastAsia="Verdana"/>
          <w:sz w:val="48"/>
          <w:szCs w:val="48"/>
          <w:spacing w:val="-1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48"/>
          <w:szCs w:val="48"/>
          <w:spacing w:val="-2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48"/>
          <w:szCs w:val="48"/>
          <w:spacing w:val="0"/>
          <w:w w:val="100"/>
          <w:b/>
          <w:bCs/>
          <w:i/>
        </w:rPr>
        <w:t>eport</w:t>
      </w:r>
      <w:r>
        <w:rPr>
          <w:rFonts w:ascii="Verdana" w:hAnsi="Verdana" w:cs="Verdana" w:eastAsia="Verdana"/>
          <w:sz w:val="48"/>
          <w:szCs w:val="48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4.454440pt;height:180.7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4.681021pt;height:86.64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Report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or: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Nah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Ashr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tabs>
          <w:tab w:pos="15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Date: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/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/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1"/>
          <w:pgMar w:footer="1401" w:top="1560" w:bottom="1600" w:left="1340" w:right="1560"/>
          <w:footerReference w:type="default" r:id="rId7"/>
          <w:type w:val="continuous"/>
          <w:pgSz w:w="11920" w:h="16840"/>
        </w:sectPr>
      </w:pPr>
      <w:rPr/>
    </w:p>
    <w:p>
      <w:pPr>
        <w:spacing w:before="59" w:after="0" w:line="240" w:lineRule="auto"/>
        <w:ind w:left="7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15.350006pt;margin-top:585.849976pt;width:172.849598pt;height:129.6pt;mso-position-horizontal-relative:page;mso-position-vertical-relative:page;z-index:-1548" type="#_x0000_t75">
            <v:imagedata r:id="rId13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Ac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nowl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dge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80" w:right="27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‘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’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itt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from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ssio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who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lay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rta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role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lpi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iff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rov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80" w:right="74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All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5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Third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r,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rk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list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2" w:lineRule="auto"/>
        <w:ind w:left="780" w:right="5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res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rs,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ibi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rs,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rov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fle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7"/>
          <w:w w:val="100"/>
          <w:i/>
        </w:rPr>
        <w:t>z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who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rted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80" w:right="13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44.399994pt;margin-top:132.715881pt;width:162.085155pt;height:214.2pt;mso-position-horizontal-relative:page;mso-position-vertical-relative:paragraph;z-index:-1547" type="#_x0000_t75">
            <v:imagedata r:id="rId14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ke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rn</w:t>
      </w:r>
      <w:r>
        <w:rPr>
          <w:rFonts w:ascii="Arial" w:hAnsi="Arial" w:cs="Arial" w:eastAsia="Arial"/>
          <w:sz w:val="24"/>
          <w:szCs w:val="24"/>
          <w:spacing w:val="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rov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se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ss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tri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vi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x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.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wo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lso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rk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rg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it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ci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5.838689pt;height:182.88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5.3888pt;height:168.4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401" w:top="1360" w:bottom="1720" w:left="660" w:right="1380"/>
          <w:pgSz w:w="11920" w:h="168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Exec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mma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-5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ack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5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spacing w:val="-4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...........................................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...............................................................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</w:t>
      </w:r>
      <w:r>
        <w:rPr>
          <w:rFonts w:ascii="Arial" w:hAnsi="Arial" w:cs="Arial" w:eastAsia="Arial"/>
          <w:sz w:val="24"/>
          <w:szCs w:val="24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</w:t>
      </w:r>
      <w:r>
        <w:rPr>
          <w:rFonts w:ascii="Arial" w:hAnsi="Arial" w:cs="Arial" w:eastAsia="Arial"/>
          <w:sz w:val="24"/>
          <w:szCs w:val="24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.4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</w:t>
      </w:r>
      <w:r>
        <w:rPr>
          <w:rFonts w:ascii="Arial" w:hAnsi="Arial" w:cs="Arial" w:eastAsia="Arial"/>
          <w:sz w:val="24"/>
          <w:szCs w:val="24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9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</w:t>
      </w:r>
      <w:r>
        <w:rPr>
          <w:rFonts w:ascii="Arial" w:hAnsi="Arial" w:cs="Arial" w:eastAsia="Arial"/>
          <w:sz w:val="24"/>
          <w:szCs w:val="24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ks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...............................................................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...............................................................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.3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ia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...............................................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18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28"/>
          <w:szCs w:val="28"/>
          <w:spacing w:val="-5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20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21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2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23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4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4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27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4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...............................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.........................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28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1401" w:top="1560" w:bottom="1720" w:left="1340" w:right="1340"/>
          <w:pgSz w:w="11920" w:h="168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401" w:top="1560" w:bottom="1600" w:left="1340" w:right="1360"/>
          <w:pgSz w:w="11920" w:h="16840"/>
        </w:sectPr>
      </w:pPr>
      <w:rPr/>
    </w:p>
    <w:p>
      <w:pPr>
        <w:spacing w:before="66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Exec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mma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00" w:right="38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4</w:t>
      </w:r>
      <w:r>
        <w:rPr>
          <w:rFonts w:ascii="Arial" w:hAnsi="Arial" w:cs="Arial" w:eastAsia="Arial"/>
          <w:sz w:val="16"/>
          <w:szCs w:val="16"/>
          <w:spacing w:val="1"/>
          <w:w w:val="100"/>
          <w:position w:val="11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1"/>
        </w:rPr>
        <w:t>h</w:t>
      </w:r>
      <w:r>
        <w:rPr>
          <w:rFonts w:ascii="Arial" w:hAnsi="Arial" w:cs="Arial" w:eastAsia="Arial"/>
          <w:sz w:val="16"/>
          <w:szCs w:val="16"/>
          <w:spacing w:val="22"/>
          <w:w w:val="100"/>
          <w:position w:val="1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rs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ty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rsh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its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lcome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</w:p>
    <w:p>
      <w:pPr>
        <w:spacing w:before="43" w:after="0" w:line="276" w:lineRule="auto"/>
        <w:ind w:left="100" w:right="-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12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rall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35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inly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0" w:after="0" w:line="275" w:lineRule="auto"/>
        <w:ind w:left="100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rtise</w:t>
      </w:r>
    </w:p>
    <w:p>
      <w:pPr>
        <w:spacing w:before="1" w:after="0" w:line="276" w:lineRule="auto"/>
        <w:ind w:left="100" w:right="-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ppendix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ities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5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iscussi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</w:p>
    <w:p>
      <w:pPr>
        <w:spacing w:before="0" w:after="0" w:line="275" w:lineRule="auto"/>
        <w:ind w:left="100" w:right="-1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</w:p>
    <w:p>
      <w:pPr>
        <w:spacing w:before="29" w:after="0" w:line="276" w:lineRule="auto"/>
        <w:ind w:right="82"/>
        <w:jc w:val="left"/>
        <w:tabs>
          <w:tab w:pos="1040" w:val="left"/>
          <w:tab w:pos="22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rked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Carers,</w:t>
        <w:tab/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14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citing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</w:p>
    <w:p>
      <w:pPr>
        <w:spacing w:before="0" w:after="0" w:line="276" w:lineRule="auto"/>
        <w:ind w:right="4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les)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ack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right="7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4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</w:p>
    <w:p>
      <w:pPr>
        <w:spacing w:before="3" w:after="0" w:line="275" w:lineRule="auto"/>
        <w:ind w:right="8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</w:p>
    <w:p>
      <w:pPr>
        <w:spacing w:before="0" w:after="0" w:line="271" w:lineRule="auto"/>
        <w:ind w:left="720" w:right="624" w:firstLine="-36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width:11.04pt;height:14.76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are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ied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iest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int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</w:p>
    <w:p>
      <w:pPr>
        <w:spacing w:before="5" w:after="0" w:line="273" w:lineRule="auto"/>
        <w:ind w:left="720" w:right="263" w:firstLine="-36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width:11.04pt;height:14.76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cti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rele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t,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Carers</w:t>
      </w:r>
    </w:p>
    <w:p>
      <w:pPr>
        <w:spacing w:before="6" w:after="0" w:line="273" w:lineRule="auto"/>
        <w:ind w:left="720" w:right="144" w:firstLine="-36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width:11.04pt;height:14.76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are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ssme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</w:t>
      </w:r>
    </w:p>
    <w:p>
      <w:pPr>
        <w:spacing w:before="3" w:after="0" w:line="276" w:lineRule="auto"/>
        <w:ind w:right="29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</w:t>
      </w:r>
    </w:p>
    <w:p>
      <w:pPr>
        <w:jc w:val="left"/>
        <w:spacing w:after="0"/>
        <w:sectPr>
          <w:type w:val="continuous"/>
          <w:pgSz w:w="11920" w:h="16840"/>
          <w:pgMar w:top="1560" w:bottom="1600" w:left="1340" w:right="1360"/>
          <w:cols w:num="2" w:equalWidth="0">
            <w:col w:w="4253" w:space="715"/>
            <w:col w:w="4252"/>
          </w:cols>
        </w:sectPr>
      </w:pPr>
      <w:rPr/>
    </w:p>
    <w:p>
      <w:pPr>
        <w:spacing w:before="59" w:after="0" w:line="240" w:lineRule="auto"/>
        <w:ind w:left="3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</w:p>
    <w:p>
      <w:pPr>
        <w:spacing w:before="41" w:after="0" w:line="240" w:lineRule="auto"/>
        <w:ind w:left="3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Pro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360" w:right="-61"/>
        <w:jc w:val="left"/>
        <w:tabs>
          <w:tab w:pos="2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clu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ff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ips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initia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1" w:after="0" w:line="240" w:lineRule="auto"/>
        <w:ind w:left="3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360" w:right="8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360" w:right="-4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isting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</w:p>
    <w:p>
      <w:pPr>
        <w:spacing w:before="0" w:after="0" w:line="271" w:lineRule="exact"/>
        <w:ind w:left="3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08.274994pt;margin-top:47.340866pt;width:226.5pt;height:147.15pt;mso-position-horizontal-relative:page;mso-position-vertical-relative:paragraph;z-index:-1544" coordorigin="6165,947" coordsize="4530,2943">
            <v:group style="position:absolute;left:6173;top:954;width:4515;height:2928" coordorigin="6173,954" coordsize="4515,2928">
              <v:shape style="position:absolute;left:6173;top:954;width:4515;height:2928" coordorigin="6173,954" coordsize="4515,2928" path="m10322,954l6539,954,6509,956,6423,973,6346,1009,6280,1061,6228,1127,6192,1205,6174,1290,6173,1320,6173,3516,6184,3604,6214,3685,6261,3755,6323,3812,6397,3854,6480,3878,6539,3882,10322,3882,10410,3872,10490,3841,10560,3794,10617,3732,10659,3659,10683,3576,10688,3516,10688,1320,10677,1232,10647,1152,10600,1082,10538,1025,10464,983,10381,959,10322,954e" filled="t" fillcolor="#808080" stroked="f">
                <v:path arrowok="t"/>
                <v:fill/>
              </v:shape>
            </v:group>
            <v:group style="position:absolute;left:6173;top:954;width:4515;height:2928" coordorigin="6173,954" coordsize="4515,2928">
              <v:shape style="position:absolute;left:6173;top:954;width:4515;height:2928" coordorigin="6173,954" coordsize="4515,2928" path="m6539,954l6451,965,6371,995,6301,1042,6244,1104,6202,1178,6178,1261,6173,1320,6173,3516,6184,3604,6214,3685,6261,3755,6323,3812,6397,3854,6480,3878,6539,3882,10322,3882,10410,3872,10490,3841,10560,3794,10617,3732,10659,3659,10683,3576,10688,3516,10688,1320,10677,1232,10647,1152,10600,1082,10538,1025,10464,983,10381,959,10322,954,6539,95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rk.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59" w:after="0" w:line="276" w:lineRule="auto"/>
        <w:ind w:right="15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Car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iscuss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ities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right="2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09.600006pt;margin-top:108.205856pt;width:230.5pt;height:116.5pt;mso-position-horizontal-relative:page;mso-position-vertical-relative:paragraph;z-index:-1546" coordorigin="6192,2164" coordsize="4610,2330">
            <v:group style="position:absolute;left:6202;top:2174;width:4590;height:2310" coordorigin="6202,2174" coordsize="4590,2310">
              <v:shape style="position:absolute;left:6202;top:2174;width:4590;height:2310" coordorigin="6202,2174" coordsize="4590,2310" path="m10407,2174l6587,2174,6555,2175,6494,2185,6437,2204,6360,2248,6295,2309,6245,2382,6213,2467,6203,2528,6202,2559,6202,4099,6207,4162,6222,4221,6260,4302,6315,4371,6384,4426,6465,4464,6525,4479,6587,4484,10407,4484,10469,4479,10529,4464,10610,4426,10679,4371,10734,4302,10772,4221,10787,4162,10792,4099,10792,2559,10787,2497,10772,2437,10734,2356,10679,2287,10610,2232,10529,2194,10469,2179,10407,2174e" filled="t" fillcolor="#CCC0D9" stroked="f">
                <v:path arrowok="t"/>
                <v:fill/>
              </v:shape>
            </v:group>
            <v:group style="position:absolute;left:6202;top:2174;width:4590;height:2310" coordorigin="6202,2174" coordsize="4590,2310">
              <v:shape style="position:absolute;left:6202;top:2174;width:4590;height:2310" coordorigin="6202,2174" coordsize="4590,2310" path="m6587,2174l6525,2179,6465,2194,6384,2232,6315,2287,6260,2356,6222,2437,6207,2497,6202,2559,6202,4099,6207,4162,6222,4221,6260,4302,6315,4371,6384,4426,6465,4464,6525,4479,6587,4484,10407,4484,10469,4479,10529,4464,10610,4426,10679,4371,10734,4302,10772,4221,10787,4162,10792,4099,10792,2559,10787,2497,10772,2437,10734,2356,10679,2287,10610,2232,10529,2194,10469,2179,10407,2174,6587,217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relax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51" w:right="54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“Th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not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how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820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1401" w:top="1360" w:bottom="1600" w:left="1080" w:right="1300"/>
          <w:pgSz w:w="11920" w:h="16840"/>
          <w:cols w:num="2" w:equalWidth="0">
            <w:col w:w="4512" w:space="716"/>
            <w:col w:w="4312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080" w:right="1300"/>
        </w:sectPr>
      </w:pPr>
      <w:rPr/>
    </w:p>
    <w:p>
      <w:pPr>
        <w:spacing w:before="23" w:after="0" w:line="359" w:lineRule="auto"/>
        <w:ind w:left="113" w:right="-56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pict>
          <v:group style="position:absolute;margin-left:42.825001pt;margin-top:497.624969pt;width:234.75pt;height:188.6pt;mso-position-horizontal-relative:page;mso-position-vertical-relative:page;z-index:-1545" coordorigin="857,9952" coordsize="4695,3772">
            <v:group style="position:absolute;left:864;top:9960;width:4680;height:3757" coordorigin="864,9960" coordsize="4680,3757">
              <v:shape style="position:absolute;left:864;top:9960;width:4680;height:3757" coordorigin="864,9960" coordsize="4680,3757" path="m4918,9960l1490,9960,1439,9962,1340,9978,1246,10009,1160,10054,1083,10111,1015,10179,958,10256,913,10342,882,10436,866,10535,864,10586,864,13091,872,13192,896,13289,934,13379,985,13461,1047,13534,1120,13596,1202,13647,1292,13685,1389,13709,1490,13717,4918,13717,5019,13709,5116,13685,5206,13647,5288,13596,5361,13534,5423,13461,5474,13379,5512,13289,5536,13192,5544,13091,5544,10586,5536,10485,5512,10388,5474,10298,5423,10216,5361,10143,5288,10081,5206,10030,5116,9992,5019,9968,4918,9960e" filled="t" fillcolor="#933634" stroked="f">
                <v:path arrowok="t"/>
                <v:fill/>
              </v:shape>
            </v:group>
            <v:group style="position:absolute;left:864;top:9960;width:4680;height:3757" coordorigin="864,9960" coordsize="4680,3757">
              <v:shape style="position:absolute;left:864;top:9960;width:4680;height:3757" coordorigin="864,9960" coordsize="4680,3757" path="m1490,9960l1389,9968,1292,9992,1202,10030,1120,10081,1047,10143,985,10216,934,10298,896,10388,872,10485,864,10586,864,13091,872,13192,896,13289,934,13379,985,13461,1047,13534,1120,13596,1202,13647,1292,13685,1389,13709,1490,13717,4918,13717,5019,13709,5116,13685,5206,13647,5288,13596,5361,13534,5423,13461,5474,13379,5512,13289,5536,13192,5544,13091,5544,10586,5536,10485,5512,10388,5474,10298,5423,10216,5361,10143,5288,10081,5206,10030,5116,9992,5019,9968,4918,9960,1490,9960xe" filled="f" stroked="t" strokeweight=".75pt" strokecolor="#FFFFFF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“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ve</w:t>
      </w:r>
      <w:r>
        <w:rPr>
          <w:rFonts w:ascii="Verdana" w:hAnsi="Verdana" w:cs="Verdana" w:eastAsia="Verdana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een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ng</w:t>
      </w:r>
      <w:r>
        <w:rPr>
          <w:rFonts w:ascii="Verdana" w:hAnsi="Verdana" w:cs="Verdana" w:eastAsia="Verdana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or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ew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ti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es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over</w:t>
      </w:r>
      <w:r>
        <w:rPr>
          <w:rFonts w:ascii="Verdana" w:hAnsi="Verdana" w:cs="Verdana" w:eastAsia="Verdana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he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ng</w:t>
      </w:r>
      <w:r>
        <w:rPr>
          <w:rFonts w:ascii="Verdana" w:hAnsi="Verdana" w:cs="Verdana" w:eastAsia="Verdana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gg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ed</w:t>
      </w:r>
      <w:r>
        <w:rPr>
          <w:rFonts w:ascii="Verdana" w:hAnsi="Verdana" w:cs="Verdana" w:eastAsia="Verdana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5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ou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nd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p.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ver</w:t>
      </w:r>
      <w:r>
        <w:rPr>
          <w:rFonts w:ascii="Verdana" w:hAnsi="Verdana" w:cs="Verdana" w:eastAsia="Verdana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he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ve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mpr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ved</w:t>
      </w:r>
      <w:r>
        <w:rPr>
          <w:rFonts w:ascii="Verdana" w:hAnsi="Verdana" w:cs="Verdana" w:eastAsia="Verdana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nd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th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ngs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now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ot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13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more</w:t>
      </w:r>
      <w:r>
        <w:rPr>
          <w:rFonts w:ascii="Verdana" w:hAnsi="Verdana" w:cs="Verdana" w:eastAsia="Verdana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3"/>
          <w:w w:val="100"/>
          <w:b/>
          <w:bCs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es</w:t>
      </w:r>
      <w:r>
        <w:rPr>
          <w:rFonts w:ascii="Verdana" w:hAnsi="Verdana" w:cs="Verdana" w:eastAsia="Verdana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for</w:t>
      </w:r>
      <w:r>
        <w:rPr>
          <w:rFonts w:ascii="Verdana" w:hAnsi="Verdana" w:cs="Verdana" w:eastAsia="Verdana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84" w:after="0" w:line="276" w:lineRule="auto"/>
        <w:ind w:right="210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br w:type="column"/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0"/>
          <w:szCs w:val="20"/>
          <w:spacing w:val="-1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isn’t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282"/>
        <w:jc w:val="righ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99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1600" w:left="1080" w:right="1300"/>
          <w:cols w:num="2" w:equalWidth="0">
            <w:col w:w="4064" w:space="1284"/>
            <w:col w:w="4192"/>
          </w:cols>
        </w:sectPr>
      </w:pPr>
      <w:rPr/>
    </w:p>
    <w:p>
      <w:pPr>
        <w:spacing w:before="55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2.349998pt;margin-top:96.749985pt;width:253.15pt;height:144.950pt;mso-position-horizontal-relative:page;mso-position-vertical-relative:page;z-index:-1543" coordorigin="847,1935" coordsize="5063,2899">
            <v:shape style="position:absolute;left:3260;top:1935;width:2650;height:2803" type="#_x0000_t75">
              <v:imagedata r:id="rId20" o:title=""/>
            </v:shape>
            <v:shape style="position:absolute;left:847;top:2031;width:2495;height:2803" type="#_x0000_t75">
              <v:imagedata r:id="rId21" o:title=""/>
            </v:shape>
            <w10:wrap type="none"/>
          </v:group>
        </w:pic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-4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Nurs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lco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1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6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</w:p>
    <w:p>
      <w:pPr>
        <w:spacing w:before="0" w:after="0" w:line="276" w:lineRule="auto"/>
        <w:ind w:left="100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6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Chr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59" w:after="0" w:line="276" w:lineRule="auto"/>
        <w:ind w:right="4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4.204933pt;height:93.39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right="8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Deli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lsh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4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stress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recipro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</w:p>
    <w:p>
      <w:pPr>
        <w:spacing w:before="0" w:after="0" w:line="275" w:lineRule="auto"/>
        <w:ind w:right="96"/>
        <w:jc w:val="left"/>
        <w:tabs>
          <w:tab w:pos="2920" w:val="left"/>
        </w:tabs>
        <w:rPr>
          <w:rFonts w:ascii="Verdana" w:hAnsi="Verdana" w:cs="Verdana" w:eastAsia="Verdana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re.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  <w:tab/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are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1401" w:top="1360" w:bottom="1600" w:left="1340" w:right="1340"/>
          <w:pgSz w:w="11920" w:h="16840"/>
          <w:cols w:num="2" w:equalWidth="0">
            <w:col w:w="4255" w:space="713"/>
            <w:col w:w="4272"/>
          </w:cols>
        </w:sectPr>
      </w:pPr>
      <w:rPr/>
    </w:p>
    <w:p>
      <w:pPr>
        <w:spacing w:before="79" w:after="0" w:line="275" w:lineRule="auto"/>
        <w:ind w:left="100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0.053465pt;margin-top:128.824982pt;width:277.641535pt;height:271.130489pt;mso-position-horizontal-relative:page;mso-position-vertical-relative:page;z-index:-1541" coordorigin="401,2576" coordsize="5553,5423">
            <v:group style="position:absolute;left:960;top:2588;width:4417;height:4420" coordorigin="960,2588" coordsize="4417,4420">
              <v:shape style="position:absolute;left:960;top:2588;width:4417;height:4420" coordorigin="960,2588" coordsize="4417,4420" path="m4162,6588l2861,6588,2860,6608,2882,6628,2906,6668,2931,6708,2958,6748,2986,6768,3014,6808,3044,6828,3075,6868,3108,6888,3141,6908,3174,6928,3209,6948,3244,6968,3280,6968,3354,7008,3659,7008,3755,6968,3802,6948,3847,6928,3890,6888,3932,6868,4011,6788,4082,6708,4144,6628,4162,6588e" filled="t" fillcolor="#FFC000" stroked="f">
                <v:path arrowok="t"/>
                <v:fill/>
              </v:shape>
              <v:shape style="position:absolute;left:960;top:2588;width:4417;height:4420" coordorigin="960,2588" coordsize="4417,4420" path="m2640,6708l2169,6708,2261,6748,2523,6748,2547,6728,2617,6728,2640,6708e" filled="t" fillcolor="#FFC000" stroked="f">
                <v:path arrowok="t"/>
                <v:fill/>
              </v:shape>
              <v:shape style="position:absolute;left:960;top:2588;width:4417;height:4420" coordorigin="960,2588" coordsize="4417,4420" path="m2325,3008l2054,3008,1993,3028,1934,3048,1877,3068,1823,3108,1770,3148,1720,3188,1674,3228,1589,3328,1552,3388,1518,3448,1488,3508,1463,3568,1441,3648,1424,3708,1412,3788,1404,3868,1401,3948,1402,3968,1404,4028,1408,4068,1372,4068,1335,4088,1299,4088,1265,4108,1232,4128,1200,4148,1170,4168,1141,4208,1114,4228,1089,4268,1066,4288,1045,4328,1009,4408,982,4488,966,4588,960,4668,961,4708,963,4728,966,4768,971,4788,977,4828,984,4868,993,4888,1003,4908,1014,4948,1026,4968,1040,5008,1054,5028,1070,5048,1087,5068,1104,5108,1123,5128,1143,5148,1164,5168,1185,5188,1205,5188,1193,5208,1158,5268,1128,5328,1105,5388,1087,5448,1075,5508,1070,5588,1070,5608,1071,5648,1076,5708,1084,5748,1095,5788,1109,5848,1126,5888,1145,5928,1167,5968,1191,5988,1217,6028,1245,6068,1276,6088,1308,6128,1342,6148,1377,6168,1414,6188,1452,6188,1491,6208,1629,6208,1654,6268,1680,6308,1740,6388,1806,6468,1878,6548,1916,6568,1955,6608,1996,6628,2038,6648,2081,6688,2124,6708,2664,6708,2686,6688,2709,6688,2732,6668,2754,6668,2776,6648,2798,6648,2819,6628,2840,6608,2861,6588,4162,6588,4171,6568,4196,6508,4218,6468,4238,6408,4254,6348,4955,6348,4998,6328,5039,6288,5077,6248,5112,6188,5144,6148,5174,6088,5199,6048,5222,5988,5241,5928,5256,5868,5267,5808,5273,5748,5276,5668,5332,5668,5387,5648,5441,5628,5493,5588,5542,5568,5590,5528,5635,5488,5718,5408,5755,5348,5790,5308,5821,5248,5849,5188,5874,5128,5896,5068,5914,5008,5928,4948,5938,4868,5944,4808,5946,4748,5946,4708,5945,4668,5943,4648,5940,4608,5936,4588,5931,4548,5926,4528,5920,4488,5913,4468,5905,4428,5896,4408,5887,4368,5877,4348,5866,4328,5854,4288,5841,4268,5828,4248,5814,4208,5800,4188,5784,4168,5783,4168,5789,4148,5806,4088,5819,4028,5827,3968,5832,3908,5833,3888,5831,3828,5827,3788,5820,3728,5811,3688,5799,3628,5769,3548,5729,3468,5681,3388,5626,3308,5595,3288,5563,3248,5493,3208,5418,3168,5379,3148,5381,3148,5377,3128,2575,3128,2557,3108,2539,3108,2520,3088,2501,3088,2482,3068,2463,3068,2444,3048,2424,3048,2405,3028,2345,3028,2325,300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955,6348l4255,6348,4272,6368,4289,6368,4307,6388,4325,6408,4361,6408,4380,6428,4399,6428,4418,6448,4456,6448,4475,6468,4706,6468,4759,6448,4811,6428,4861,6408,4909,6388,4955,6348e" filled="t" fillcolor="#FFC000" stroked="f">
                <v:path arrowok="t"/>
                <v:fill/>
              </v:shape>
              <v:shape style="position:absolute;left:960;top:2588;width:4417;height:4420" coordorigin="960,2588" coordsize="4417,4420" path="m3376,2788l2862,2788,2832,2808,2803,2828,2776,2848,2749,2868,2723,2908,2698,2928,2675,2948,2653,2988,2632,3028,2612,3048,2594,3088,2577,3128,5377,3128,5372,3108,5361,3048,5347,3008,5331,2968,5322,2948,3553,2948,3535,2928,3479,2868,3439,2828,3418,2828,3397,2808,3376,2788e" filled="t" fillcolor="#FFC000" stroked="f">
                <v:path arrowok="t"/>
                <v:fill/>
              </v:shape>
              <v:shape style="position:absolute;left:960;top:2588;width:4417;height:4420" coordorigin="960,2588" coordsize="4417,4420" path="m2202,2988l2181,2988,2117,3008,2222,3008,2202,298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225,2648l3785,2648,3760,2668,3713,2708,3650,2768,3595,2848,3579,2868,3564,2908,3551,2928,3553,2948,5322,2948,5312,2928,5292,2888,5269,2848,5256,2828,4401,2828,4402,2828,4356,2768,4303,2708,4285,2708,4265,2688,4245,2668,4225,2648e" filled="t" fillcolor="#FFC000" stroked="f">
                <v:path arrowok="t"/>
                <v:fill/>
              </v:shape>
              <v:shape style="position:absolute;left:960;top:2588;width:4417;height:4420" coordorigin="960,2588" coordsize="4417,4420" path="m5023,2628l4638,2628,4615,2648,4593,2648,4572,2668,4550,2688,4530,2688,4471,2748,4418,2808,4402,2828,4402,2828,5256,2828,5244,2808,5217,2788,5189,2748,5158,2728,5127,2688,5093,2668,5059,2648,5023,2628e" filled="t" fillcolor="#FFC000" stroked="f">
                <v:path arrowok="t"/>
                <v:fill/>
              </v:shape>
              <v:shape style="position:absolute;left:960;top:2588;width:4417;height:4420" coordorigin="960,2588" coordsize="4417,4420" path="m3286,2748l2955,2748,2923,2768,2892,2788,3354,2788,3332,2768,3309,2768,3286,2748e" filled="t" fillcolor="#FFC000" stroked="f">
                <v:path arrowok="t"/>
                <v:fill/>
              </v:shape>
              <v:shape style="position:absolute;left:960;top:2588;width:4417;height:4420" coordorigin="960,2588" coordsize="4417,4420" path="m3217,2728l3020,2728,2987,2748,3240,2748,3217,272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139,2608l3863,2608,3836,2628,3810,2648,4204,2648,4183,2628,4161,2628,4139,260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948,2608l4684,2608,4661,2628,4986,2628,4948,260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048,2588l3945,2588,3917,2608,4072,2608,4048,2588e" filled="t" fillcolor="#FFC000" stroked="f">
                <v:path arrowok="t"/>
                <v:fill/>
              </v:shape>
              <v:shape style="position:absolute;left:960;top:2588;width:4417;height:4420" coordorigin="960,2588" coordsize="4417,4420" path="m4869,2588l4780,2588,4756,2608,4909,2608,4869,2588e" filled="t" fillcolor="#FFC000" stroked="f">
                <v:path arrowok="t"/>
                <v:fill/>
              </v:shape>
            </v:group>
            <v:group style="position:absolute;left:960;top:2584;width:4986;height:4424" coordorigin="960,2584" coordsize="4986,4424">
              <v:shape style="position:absolute;left:960;top:2584;width:4986;height:4424" coordorigin="960,2584" coordsize="4986,4424" path="m1410,4055l1335,4071,1265,4100,1200,4141,1141,4192,1089,4253,1045,4322,1009,4398,982,4481,966,4569,960,4661,961,4693,966,4757,977,4819,993,4879,1014,4936,1040,4990,1087,5065,1143,5131,1208,5186,1169,5232,1138,5289,1112,5350,1092,5414,1079,5480,1071,5548,1071,5643,1084,5739,1109,5829,1145,5913,1191,5988,1245,6054,1308,6109,1377,6152,1452,6182,1532,6198,1573,6200,1593,6199,1613,6198,1629,6200,1680,6296,1740,6385,1806,6465,1878,6536,1955,6597,2038,6648,2124,6689,2214,6718,2307,6736,2402,6743,2475,6739,2547,6728,2617,6711,2686,6686,2754,6655,2819,6617,2882,6628,2931,6700,2986,6765,3044,6823,3108,6874,3174,6918,3244,6953,3317,6980,3392,6998,3469,7007,3508,7008,3559,7006,3659,6990,3755,6960,3847,6914,3932,6856,4011,6786,4082,6703,4144,6611,4196,6508,4238,6397,4254,6338,4255,6343,4307,6379,4361,6408,4418,6432,4475,6449,4554,6463,4594,6465,4650,6463,4759,6442,4861,6403,4955,6346,5039,6273,5112,6187,5174,6088,5222,5978,5241,5919,5256,5859,5267,5796,5273,5732,5276,5666,5275,5664,5332,5652,5441,5613,5542,5556,5635,5483,5718,5396,5755,5348,5790,5296,5821,5242,5849,5185,5874,5126,5896,5064,5914,5001,5928,4935,5938,4868,5944,4799,5946,4729,5946,4698,5943,4636,5936,4575,5926,4514,5913,4455,5896,4396,5877,4340,5841,4257,5800,4179,5783,4153,5789,4135,5811,4058,5822,3999,5829,3939,5833,3878,5831,3825,5820,3723,5799,3626,5769,3534,5729,3450,5681,3372,5626,3303,5563,3244,5493,3194,5418,3156,5379,3141,5381,3140,5361,3046,5331,2958,5292,2878,5244,2805,5189,2741,5127,2687,5059,2643,4986,2611,4909,2591,4829,2584,4804,2585,4731,2594,4661,2615,4593,2646,4530,2688,4471,2740,4418,2800,4356,2760,4303,2705,4245,2660,4183,2625,4117,2600,4048,2587,4002,2584,3973,2585,3890,2599,3810,2630,3736,2675,3670,2734,3630,2781,3595,2833,3564,2891,3551,2921,3553,2931,3535,2911,3479,2856,3418,2810,3354,2773,3286,2745,3217,2726,3145,2718,3121,2717,3087,2718,3020,2727,2955,2745,2892,2770,2832,2804,2776,2845,2723,2893,2675,2948,2632,3009,2594,3076,2575,3117,2557,3105,2501,3071,2444,3043,2385,3021,2325,3004,2264,2993,2202,2988,2181,2988,2117,2991,2054,3000,1993,3015,1934,3036,1877,3062,1823,3093,1770,3129,1720,3170,1674,3215,1630,3264,1589,3317,1552,3373,1518,3433,1488,3497,1463,3563,1441,3632,1424,3703,1412,3777,1404,3852,1401,3929,1402,3949,1404,4009,1408,4049,1410,4055xe" filled="f" stroked="t" strokeweight=".75pt" strokecolor="#000000">
                <v:path arrowok="t"/>
              </v:shape>
            </v:group>
            <v:group style="position:absolute;left:1208;top:5186;width:287;height:84" coordorigin="1208,5186" coordsize="287,84">
              <v:shape style="position:absolute;left:1208;top:5186;width:287;height:84" coordorigin="1208,5186" coordsize="287,84" path="m1208,5186l1261,5219,1317,5244,1375,5261,1455,5270,1477,5269,1495,5268e" filled="f" stroked="t" strokeweight=".75pt" strokecolor="#000000">
                <v:path arrowok="t"/>
              </v:shape>
            </v:group>
            <v:group style="position:absolute;left:1632;top:6162;width:115;height:33" coordorigin="1632,6162" coordsize="115,33">
              <v:shape style="position:absolute;left:1632;top:6162;width:115;height:33" coordorigin="1632,6162" coordsize="115,33" path="m1632,6195l1709,6177,1728,6170,1747,6162e" filled="f" stroked="t" strokeweight=".75pt" strokecolor="#000000">
                <v:path arrowok="t"/>
              </v:shape>
            </v:group>
            <v:group style="position:absolute;left:2783;top:6411;width:70;height:166" coordorigin="2783,6411" coordsize="70,166">
              <v:shape style="position:absolute;left:2783;top:6411;width:70;height:166" coordorigin="2783,6411" coordsize="70,166" path="m2783,6411l2803,6468,2827,6523,2844,6559,2853,6577e" filled="f" stroked="t" strokeweight=".75pt" strokecolor="#000000">
                <v:path arrowok="t"/>
              </v:shape>
            </v:group>
            <v:group style="position:absolute;left:4254;top:6160;width:29;height:178" coordorigin="4254,6160" coordsize="29,178">
              <v:shape style="position:absolute;left:4254;top:6160;width:29;height:178" coordorigin="4254,6160" coordsize="29,178" path="m4254,6338l4270,6260,4279,6200,4281,6180,4283,6160e" filled="f" stroked="t" strokeweight=".75pt" strokecolor="#000000">
                <v:path arrowok="t"/>
              </v:shape>
            </v:group>
            <v:group style="position:absolute;left:4901;top:4935;width:375;height:731" coordorigin="4901,4935" coordsize="375,731">
              <v:shape style="position:absolute;left:4901;top:4935;width:375;height:731" coordorigin="4901,4935" coordsize="375,731" path="m5276,5666l5276,5664,5276,5662,5276,5660,5272,5568,5259,5479,5239,5393,5210,5310,5175,5232,5132,5160,5083,5093,5028,5033,4967,4980,4935,4957,4901,4935e" filled="f" stroked="t" strokeweight=".75pt" strokecolor="#000000">
                <v:path arrowok="t"/>
              </v:shape>
            </v:group>
            <v:group style="position:absolute;left:5616;top:4155;width:167;height:273" coordorigin="5616,4155" coordsize="167,273">
              <v:shape style="position:absolute;left:5616;top:4155;width:167;height:273" coordorigin="5616,4155" coordsize="167,273" path="m5616,4428l5667,4368,5712,4303,5742,4250,5767,4193,5775,4174,5782,4155e" filled="f" stroked="t" strokeweight=".75pt" strokecolor="#000000">
                <v:path arrowok="t"/>
              </v:shape>
            </v:group>
            <v:group style="position:absolute;left:5381;top:3140;width:9;height:129" coordorigin="5381,3140" coordsize="9,129">
              <v:shape style="position:absolute;left:5381;top:3140;width:9;height:129" coordorigin="5381,3140" coordsize="9,129" path="m5390,3269l5390,3266,5390,3263,5390,3259,5388,3199,5384,3160,5381,3140e" filled="f" stroked="t" strokeweight=".75pt" strokecolor="#000000">
                <v:path arrowok="t"/>
              </v:shape>
            </v:group>
            <v:group style="position:absolute;left:4318;top:2823;width:83;height:159" coordorigin="4318,2823" coordsize="83,159">
              <v:shape style="position:absolute;left:4318;top:2823;width:83;height:159" coordorigin="4318,2823" coordsize="83,159" path="m4401,2823l4360,2890,4333,2944,4325,2963,4318,2982e" filled="f" stroked="t" strokeweight=".75pt" strokecolor="#000000">
                <v:path arrowok="t"/>
              </v:shape>
            </v:group>
            <v:group style="position:absolute;left:3511;top:2921;width:40;height:134" coordorigin="3511,2921" coordsize="40,134">
              <v:shape style="position:absolute;left:3511;top:2921;width:40;height:134" coordorigin="3511,2921" coordsize="40,134" path="m3551,2921l3525,2996,3515,3035,3511,3055e" filled="f" stroked="t" strokeweight=".75pt" strokecolor="#000000">
                <v:path arrowok="t"/>
              </v:shape>
            </v:group>
            <v:group style="position:absolute;left:2578;top:3119;width:147;height:136" coordorigin="2578,3119" coordsize="147,136">
              <v:shape style="position:absolute;left:2578;top:3119;width:147;height:136" coordorigin="2578,3119" coordsize="147,136" path="m2725,3255l2684,3210,2640,3169,2594,3131,2578,3119e" filled="f" stroked="t" strokeweight=".75pt" strokecolor="#000000">
                <v:path arrowok="t"/>
              </v:shape>
            </v:group>
            <v:group style="position:absolute;left:1408;top:4056;width:24;height:138" coordorigin="1408,4056" coordsize="24,138">
              <v:shape style="position:absolute;left:1408;top:4056;width:24;height:138" coordorigin="1408,4056" coordsize="24,138" path="m1408,4056l1417,4116,1428,4175,1433,4194e" filled="f" stroked="t" strokeweight=".75pt" strokecolor="#000000">
                <v:path arrowok="t"/>
              </v:shape>
            </v:group>
            <v:group style="position:absolute;left:1060;top:6519;width:831;height:737" coordorigin="1060,6519" coordsize="831,737">
              <v:shape style="position:absolute;left:1060;top:6519;width:831;height:737" coordorigin="1060,6519" coordsize="831,737" path="m1475,6519l1408,6524,1344,6538,1284,6560,1230,6590,1181,6627,1122,6693,1081,6771,1061,6857,1060,6888,1061,6918,1081,7004,1122,7082,1181,7148,1230,7185,1284,7215,1344,7237,1408,7251,1475,7256,1509,7255,1575,7245,1637,7227,1694,7201,1746,7167,1791,7127,1845,7057,1879,6976,1891,6888,1890,6857,1870,6771,1829,6693,1769,6627,1721,6590,1666,6560,1607,6538,1543,6524,1475,6519e" filled="t" fillcolor="#FFC000" stroked="f">
                <v:path arrowok="t"/>
                <v:fill/>
              </v:shape>
            </v:group>
            <v:group style="position:absolute;left:1060;top:6519;width:831;height:737" coordorigin="1060,6519" coordsize="831,737">
              <v:shape style="position:absolute;left:1060;top:6519;width:831;height:737" coordorigin="1060,6519" coordsize="831,737" path="m1475,6519l1408,6524,1344,6538,1284,6560,1230,6590,1181,6627,1122,6693,1081,6771,1061,6857,1060,6888,1061,6918,1081,7004,1122,7082,1181,7148,1230,7185,1284,7215,1344,7237,1408,7251,1475,7256,1509,7255,1575,7245,1637,7227,1694,7201,1746,7167,1791,7127,1845,7057,1879,6976,1891,6888,1890,6857,1870,6771,1829,6693,1769,6627,1721,6590,1666,6560,1607,6538,1543,6524,1475,6519xe" filled="f" stroked="t" strokeweight=".75pt" strokecolor="#000000">
                <v:path arrowok="t"/>
              </v:shape>
            </v:group>
            <v:group style="position:absolute;left:645;top:7227;width:554;height:491" coordorigin="645,7227" coordsize="554,491">
              <v:shape style="position:absolute;left:645;top:7227;width:554;height:491" coordorigin="645,7227" coordsize="554,491" path="m922,7227l850,7235,786,7258,730,7295,687,7342,658,7398,645,7461,646,7484,661,7549,691,7605,735,7653,790,7688,854,7711,900,7717,927,7717,1001,7704,1066,7679,1120,7642,1162,7595,1188,7541,1199,7480,1198,7458,1183,7394,1152,7338,1108,7291,1053,7256,988,7234,922,7227e" filled="t" fillcolor="#FFC000" stroked="f">
                <v:path arrowok="t"/>
                <v:fill/>
              </v:shape>
            </v:group>
            <v:group style="position:absolute;left:645;top:7227;width:554;height:491" coordorigin="645,7227" coordsize="554,491">
              <v:shape style="position:absolute;left:645;top:7227;width:554;height:491" coordorigin="645,7227" coordsize="554,491" path="m922,7227l850,7235,786,7258,730,7295,687,7342,658,7398,645,7461,646,7484,661,7549,691,7605,735,7653,790,7688,854,7711,900,7717,927,7717,1001,7704,1066,7679,1120,7642,1162,7595,1188,7541,1199,7480,1198,7458,1183,7394,1152,7338,1108,7291,1053,7256,988,7234,922,7227xe" filled="f" stroked="t" strokeweight=".75pt" strokecolor="#000000">
                <v:path arrowok="t"/>
              </v:shape>
            </v:group>
            <v:group style="position:absolute;left:409;top:7746;width:276;height:246" coordorigin="409,7746" coordsize="276,246">
              <v:shape style="position:absolute;left:409;top:7746;width:276;height:246" coordorigin="409,7746" coordsize="276,246" path="m547,7746l479,7762,429,7804,409,7863,411,7886,438,7944,491,7981,536,7992,562,7990,629,7967,672,7922,685,7883,683,7859,657,7798,608,7759,547,7746e" filled="t" fillcolor="#FFC000" stroked="f">
                <v:path arrowok="t"/>
                <v:fill/>
              </v:shape>
            </v:group>
            <v:group style="position:absolute;left:409;top:7746;width:276;height:246" coordorigin="409,7746" coordsize="276,246">
              <v:shape style="position:absolute;left:409;top:7746;width:276;height:246" coordorigin="409,7746" coordsize="276,246" path="m547,7746l479,7762,429,7804,409,7863,411,7886,438,7944,491,7981,536,7992,562,7990,629,7967,672,7922,685,7883,683,7859,657,7798,608,7759,547,7746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3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7" w:right="70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acts/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5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j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am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lsh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076189pt;height:145.920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5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.1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Hospit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rd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0" w:right="-3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</w:p>
    <w:p>
      <w:pPr>
        <w:spacing w:before="60" w:after="0" w:line="240" w:lineRule="auto"/>
        <w:ind w:left="100" w:right="39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sias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16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init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</w:p>
    <w:p>
      <w:pPr>
        <w:spacing w:before="77" w:after="0" w:line="240" w:lineRule="auto"/>
        <w:ind w:right="32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trib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Melin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</w:p>
    <w:p>
      <w:pPr>
        <w:spacing w:before="59" w:after="0" w:line="240" w:lineRule="auto"/>
        <w:ind w:right="19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4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ice”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5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iol)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8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”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5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Carols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</w:p>
    <w:p>
      <w:pPr>
        <w:spacing w:before="4" w:after="0" w:line="276" w:lineRule="exact"/>
        <w:ind w:right="5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49.549988pt;margin-top:72.43338pt;width:180.75pt;height:141.232514pt;mso-position-horizontal-relative:page;mso-position-vertical-relative:paragraph;z-index:-1542" coordorigin="6991,1449" coordsize="3615,2825">
            <v:group style="position:absolute;left:7001;top:1459;width:3595;height:2805" coordorigin="7001,1459" coordsize="3595,2805">
              <v:shape style="position:absolute;left:7001;top:1459;width:3595;height:2805" coordorigin="7001,1459" coordsize="3595,2805" path="m8882,1459l8734,1461,8587,1472,8443,1493,8304,1521,8169,1558,8039,1603,7915,1655,7797,1714,7685,1780,7580,1852,7482,1930,7392,2013,7310,2101,7236,2194,7172,2291,7117,2392,7072,2497,7038,2605,7014,2716,7002,2829,7001,2944,7007,3017,7017,3089,7033,3160,7052,3229,7077,3298,7105,3365,7138,3431,7176,3495,7217,3558,7262,3619,7312,3677,7365,3734,7422,3789,7483,3841,7547,3891,7614,3938,7685,3982,7759,4024,7837,4063,7917,4099,8233,4202,8569,4256,8649,4261,8729,4263,8789,4263,8849,4262,8998,4250,9143,4230,9284,4201,9421,4164,9552,4119,9677,4067,9796,4008,9909,3942,10015,3870,10113,3792,10204,3709,10286,3621,10360,3528,10425,3431,10480,3329,10525,3225,10559,3117,10583,3006,10595,2893,10596,2778,10585,2663,10562,2552,10528,2444,10484,2340,10430,2240,10366,2144,10293,2053,10211,1967,10121,1887,10024,1812,9919,1744,9808,1682,9690,1627,9567,1579,9439,1539,9305,1506,9168,1482,9026,1466,8882,1459e" filled="t" fillcolor="#1F5767" stroked="f">
                <v:path arrowok="t"/>
                <v:fill/>
              </v:shape>
            </v:group>
            <v:group style="position:absolute;left:7001;top:1459;width:3595;height:2805" coordorigin="7001,1459" coordsize="3595,2805">
              <v:shape style="position:absolute;left:7001;top:1459;width:3595;height:2805" coordorigin="7001,1459" coordsize="3595,2805" path="m8569,4256l8649,4261,8729,4263,8749,4263,8769,4263,8829,4262,8998,4250,9143,4230,9284,4201,9421,4164,9552,4119,9677,4067,9796,4008,9909,3942,10015,3870,10113,3792,10204,3709,10286,3621,10360,3528,10425,3431,10480,3329,10525,3225,10559,3117,10583,3006,10595,2893,10596,2778,10585,2663,10562,2552,10528,2444,10484,2340,10430,2240,10366,2144,10293,2053,10211,1967,10121,1887,10024,1812,9919,1744,9808,1682,9690,1627,9567,1579,9439,1539,9305,1506,9168,1482,9026,1466,8882,1459,8734,1461,8587,1472,8443,1493,8304,1521,8169,1558,8039,1603,7915,1655,7797,1714,7685,1780,7580,1852,7482,1930,7392,2013,7310,2101,7236,2194,7172,2291,7117,2392,7072,2497,7038,2605,7014,2716,7002,2829,7001,2944,7007,3017,7017,3089,7033,3160,7052,3229,7077,3298,7105,3365,7138,3431,7176,3495,7217,3558,7262,3619,7312,3677,7365,3734,7422,3789,7483,3841,7547,3891,7614,3938,7685,3982,7759,4024,7837,4063,7917,4099,8233,4202,8569,4256xe" filled="f" stroked="t" strokeweight=".75pt" strokecolor="#000000">
                <v:path arrowok="t"/>
              </v:shape>
            </v:group>
            <v:group style="position:absolute;left:7607;top:1929;width:2388;height:242" coordorigin="7607,1929" coordsize="2388,242">
              <v:shape style="position:absolute;left:7607;top:1929;width:2388;height:242" coordorigin="7607,1929" coordsize="2388,242" path="m7607,2171l9995,2171,9995,1929,7607,1929,7607,2171e" filled="t" fillcolor="#92CDDC" stroked="f">
                <v:path arrowok="t"/>
                <v:fill/>
              </v:shape>
            </v:group>
            <v:group style="position:absolute;left:7607;top:2171;width:2388;height:242" coordorigin="7607,2171" coordsize="2388,242">
              <v:shape style="position:absolute;left:7607;top:2171;width:2388;height:242" coordorigin="7607,2171" coordsize="2388,242" path="m7607,2414l9995,2414,9995,2171,7607,2171,7607,2414e" filled="t" fillcolor="#92CDDC" stroked="f">
                <v:path arrowok="t"/>
                <v:fill/>
              </v:shape>
            </v:group>
            <v:group style="position:absolute;left:7607;top:2414;width:2388;height:242" coordorigin="7607,2414" coordsize="2388,242">
              <v:shape style="position:absolute;left:7607;top:2414;width:2388;height:242" coordorigin="7607,2414" coordsize="2388,242" path="m7607,2656l9995,2656,9995,2414,7607,2414,7607,2656e" filled="t" fillcolor="#92CDDC" stroked="f">
                <v:path arrowok="t"/>
                <v:fill/>
              </v:shape>
            </v:group>
            <v:group style="position:absolute;left:7607;top:2656;width:2388;height:245" coordorigin="7607,2656" coordsize="2388,245">
              <v:shape style="position:absolute;left:7607;top:2656;width:2388;height:245" coordorigin="7607,2656" coordsize="2388,245" path="m7607,2901l9995,2901,9995,2656,7607,2656,7607,2901e" filled="t" fillcolor="#92CDDC" stroked="f">
                <v:path arrowok="t"/>
                <v:fill/>
              </v:shape>
            </v:group>
            <v:group style="position:absolute;left:7607;top:2901;width:2388;height:242" coordorigin="7607,2901" coordsize="2388,242">
              <v:shape style="position:absolute;left:7607;top:2901;width:2388;height:242" coordorigin="7607,2901" coordsize="2388,242" path="m7607,3143l9995,3143,9995,2901,7607,2901,7607,3143e" filled="t" fillcolor="#92CDDC" stroked="f">
                <v:path arrowok="t"/>
                <v:fill/>
              </v:shape>
            </v:group>
            <v:group style="position:absolute;left:7607;top:3143;width:2388;height:243" coordorigin="7607,3143" coordsize="2388,243">
              <v:shape style="position:absolute;left:7607;top:3143;width:2388;height:243" coordorigin="7607,3143" coordsize="2388,243" path="m7607,3386l9995,3386,9995,3143,7607,3143,7607,3386e" filled="t" fillcolor="#92CDDC" stroked="f">
                <v:path arrowok="t"/>
                <v:fill/>
              </v:shape>
            </v:group>
            <v:group style="position:absolute;left:7607;top:3386;width:2388;height:264" coordorigin="7607,3386" coordsize="2388,264">
              <v:shape style="position:absolute;left:7607;top:3386;width:2388;height:264" coordorigin="7607,3386" coordsize="2388,264" path="m7607,3650l9995,3650,9995,3386,7607,3386,7607,3650e" filled="t" fillcolor="#92CDDC" stroked="f">
                <v:path arrowok="t"/>
                <v:fill/>
              </v:shape>
            </v:group>
            <v:group style="position:absolute;left:7607;top:3650;width:2388;height:146" coordorigin="7607,3650" coordsize="2388,146">
              <v:shape style="position:absolute;left:7607;top:3650;width:2388;height:146" coordorigin="7607,3650" coordsize="2388,146" path="m7607,3797l9995,3797,9995,3650,7607,3650,7607,3797e" filled="t" fillcolor="#92CDD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rsel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exact"/>
        <w:ind w:left="1350" w:right="606" w:firstLine="2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</w:rPr>
        <w:t>“W</w:t>
      </w:r>
      <w:r>
        <w:rPr>
          <w:rFonts w:ascii="Verdana" w:hAnsi="Verdana" w:cs="Verdana" w:eastAsia="Verdana"/>
          <w:sz w:val="20"/>
          <w:szCs w:val="20"/>
          <w:spacing w:val="2"/>
          <w:w w:val="100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t</w:t>
      </w:r>
      <w:r>
        <w:rPr>
          <w:rFonts w:ascii="Verdana" w:hAnsi="Verdana" w:cs="Verdana" w:eastAsia="Verdana"/>
          <w:sz w:val="20"/>
          <w:szCs w:val="20"/>
          <w:spacing w:val="-9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99"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se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j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cts</w:t>
      </w:r>
      <w:r>
        <w:rPr>
          <w:rFonts w:ascii="Verdana" w:hAnsi="Verdana" w:cs="Verdana" w:eastAsia="Verdana"/>
          <w:sz w:val="20"/>
          <w:szCs w:val="20"/>
          <w:spacing w:val="-9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99"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99"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99"/>
        </w:rPr>
        <w:t>u</w:t>
      </w:r>
      <w:r>
        <w:rPr>
          <w:rFonts w:ascii="Verdana" w:hAnsi="Verdana" w:cs="Verdana" w:eastAsia="Verdana"/>
          <w:sz w:val="20"/>
          <w:szCs w:val="20"/>
          <w:spacing w:val="3"/>
          <w:w w:val="99"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b</w:t>
      </w:r>
      <w:r>
        <w:rPr>
          <w:rFonts w:ascii="Verdana" w:hAnsi="Verdana" w:cs="Verdana" w:eastAsia="Verdana"/>
          <w:sz w:val="20"/>
          <w:szCs w:val="20"/>
          <w:spacing w:val="3"/>
          <w:w w:val="100"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y</w:t>
      </w:r>
      <w:r>
        <w:rPr>
          <w:rFonts w:ascii="Verdana" w:hAnsi="Verdana" w:cs="Verdana" w:eastAsia="Verdana"/>
          <w:sz w:val="20"/>
          <w:szCs w:val="20"/>
          <w:spacing w:val="-10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ll</w:t>
      </w:r>
      <w:r>
        <w:rPr>
          <w:rFonts w:ascii="Verdana" w:hAnsi="Verdana" w:cs="Verdana" w:eastAsia="Verdana"/>
          <w:sz w:val="20"/>
          <w:szCs w:val="20"/>
          <w:spacing w:val="1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my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99"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f”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51" w:right="1006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</w:rPr>
        <w:t>Ca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  <w:t>l</w:t>
      </w:r>
      <w:r>
        <w:rPr>
          <w:rFonts w:ascii="Verdana" w:hAnsi="Verdana" w:cs="Verdana" w:eastAsia="Verdana"/>
          <w:sz w:val="20"/>
          <w:szCs w:val="20"/>
          <w:spacing w:val="-3"/>
          <w:w w:val="100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99"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99"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99"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99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0" w:footer="1401" w:top="1340" w:bottom="1600" w:left="1340" w:right="1340"/>
          <w:pgSz w:w="11920" w:h="16840"/>
          <w:cols w:num="2" w:equalWidth="0">
            <w:col w:w="4170" w:space="798"/>
            <w:col w:w="4272"/>
          </w:cols>
        </w:sectPr>
      </w:pPr>
      <w:rPr/>
    </w:p>
    <w:p>
      <w:pPr>
        <w:spacing w:before="77" w:after="0" w:line="240" w:lineRule="auto"/>
        <w:ind w:left="3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Mrs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1.227522pt;height:124.2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0" w:right="4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DVD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leman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6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DVD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</w:p>
    <w:p>
      <w:pPr>
        <w:spacing w:before="0" w:after="0" w:line="242" w:lineRule="auto"/>
        <w:ind w:left="320" w:right="11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20" w:right="15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lks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trig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</w:p>
    <w:p>
      <w:pPr>
        <w:spacing w:before="0" w:after="0" w:line="241" w:lineRule="auto"/>
        <w:ind w:left="320" w:right="111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1.5pt;margin-top:65.985855pt;width:244.05pt;height:225.5pt;mso-position-horizontal-relative:page;mso-position-vertical-relative:paragraph;z-index:-1538" coordorigin="1030,1320" coordsize="4881,4510">
            <v:group style="position:absolute;left:1080;top:1390;width:4801;height:4410" coordorigin="1080,1390" coordsize="4801,4410">
              <v:shape style="position:absolute;left:1080;top:1390;width:4801;height:4410" coordorigin="1080,1390" coordsize="4801,4410" path="m5526,1390l1435,1390,1406,1391,1323,1408,1248,1443,1184,1494,1133,1558,1098,1633,1081,1716,1080,1745,1080,5445,1090,5530,1120,5608,1165,5676,1225,5731,1297,5772,1377,5795,1435,5800,5526,5800,5611,5789,5689,5760,5757,5714,5812,5654,5853,5583,5876,5502,5881,5445,5881,1745,5871,1659,5841,1582,5796,1514,5736,1458,5664,1418,5584,1394,5526,1390e" filled="t" fillcolor="#4E6028" stroked="f">
                <v:path arrowok="t"/>
                <v:fill/>
              </v:shape>
            </v:group>
            <v:group style="position:absolute;left:1080;top:1390;width:355;height:4410" coordorigin="1080,1390" coordsize="355,4410">
              <v:shape style="position:absolute;left:1080;top:1390;width:355;height:4410" coordorigin="1080,1390" coordsize="355,4410" path="m1435,1390l1350,1400,1272,1429,1204,1475,1149,1535,1108,1607,1085,1687,1080,1745,1080,5445,1090,5530,1120,5608,1165,5676,1225,5731,1297,5772,1377,5795,1406,5799,1435,5800e" filled="f" stroked="t" strokeweight="3pt" strokecolor="#4E6028">
                <v:path arrowok="t"/>
              </v:shape>
            </v:group>
            <v:group style="position:absolute;left:5526;top:1390;width:355;height:4410" coordorigin="5526,1390" coordsize="355,4410">
              <v:shape style="position:absolute;left:5526;top:1390;width:355;height:4410" coordorigin="5526,1390" coordsize="355,4410" path="m5526,1390l5611,1400,5689,1429,5757,1475,5812,1535,5853,1607,5876,1687,5881,1745,5881,5445,5871,5530,5841,5608,5796,5676,5736,5731,5664,5772,5584,5795,5555,5799,5526,5800e" filled="f" stroked="t" strokeweight="3pt" strokecolor="#4E6028">
                <v:path arrowok="t"/>
              </v:shape>
            </v:group>
            <v:group style="position:absolute;left:1060;top:1350;width:4801;height:4410" coordorigin="1060,1350" coordsize="4801,4410">
              <v:shape style="position:absolute;left:1060;top:1350;width:4801;height:4410" coordorigin="1060,1350" coordsize="4801,4410" path="m5506,1350l1415,1350,1386,1351,1303,1368,1228,1403,1164,1454,1113,1518,1078,1593,1061,1676,1060,1705,1060,5405,1070,5490,1100,5568,1145,5636,1205,5691,1277,5732,1357,5755,1415,5760,5506,5760,5591,5749,5669,5720,5737,5674,5792,5614,5833,5543,5856,5462,5861,5405,5861,1705,5851,1619,5821,1542,5776,1474,5716,1418,5644,1378,5564,1354,5506,1350e" filled="t" fillcolor="#9BBA58" stroked="f">
                <v:path arrowok="t"/>
                <v:fill/>
              </v:shape>
            </v:group>
            <v:group style="position:absolute;left:1060;top:1350;width:355;height:4410" coordorigin="1060,1350" coordsize="355,4410">
              <v:shape style="position:absolute;left:1060;top:1350;width:355;height:4410" coordorigin="1060,1350" coordsize="355,4410" path="m1415,1350l1330,1360,1252,1389,1184,1435,1129,1495,1088,1567,1065,1647,1060,1705,1060,5405,1070,5490,1100,5568,1145,5636,1205,5691,1277,5732,1357,5755,1386,5759,1415,5760e" filled="f" stroked="t" strokeweight="3pt" strokecolor="#F1F1F1">
                <v:path arrowok="t"/>
              </v:shape>
            </v:group>
            <v:group style="position:absolute;left:5506;top:1350;width:355;height:4410" coordorigin="5506,1350" coordsize="355,4410">
              <v:shape style="position:absolute;left:5506;top:1350;width:355;height:4410" coordorigin="5506,1350" coordsize="355,4410" path="m5506,1350l5591,1360,5669,1389,5737,1435,5792,1495,5833,1567,5856,1647,5861,1705,5861,5405,5851,5490,5821,5568,5776,5636,5716,5691,5644,5732,5564,5755,5535,5759,5506,5760e" filled="f" stroked="t" strokeweight="3pt" strokecolor="#F1F1F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ssist.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4.386887pt;height:184.27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</w:p>
    <w:p>
      <w:pPr>
        <w:spacing w:before="0" w:after="0" w:line="240" w:lineRule="auto"/>
        <w:ind w:right="12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accid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5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0" w:footer="1401" w:top="1340" w:bottom="1720" w:left="1120" w:right="1360"/>
          <w:pgSz w:w="11920" w:h="16840"/>
          <w:cols w:num="2" w:equalWidth="0">
            <w:col w:w="4575" w:space="614"/>
            <w:col w:w="4251"/>
          </w:cols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120" w:right="1360"/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0" w:right="9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“I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m.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im.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sba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24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day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j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j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43" w:lineRule="exact"/>
        <w:ind w:left="140" w:right="-7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me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ve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up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35" w:after="0" w:line="276" w:lineRule="auto"/>
        <w:ind w:left="140" w:right="13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q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sn’t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day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3" w:after="0" w:line="240" w:lineRule="auto"/>
        <w:ind w:left="748" w:right="805"/>
        <w:jc w:val="center"/>
        <w:rPr>
          <w:rFonts w:ascii="Verdana" w:hAnsi="Verdana" w:cs="Verdana" w:eastAsia="Verdana"/>
          <w:sz w:val="20"/>
          <w:szCs w:val="20"/>
        </w:rPr>
      </w:pPr>
      <w:rPr/>
      <w:r>
        <w:rPr/>
        <w:br w:type="column"/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99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37" w:after="0" w:line="276" w:lineRule="auto"/>
        <w:ind w:left="945" w:right="1006" w:firstLine="6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wasn’t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99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68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19.360321pt;margin-top:-139.636688pt;width:214.521578pt;height:116.619045pt;mso-position-horizontal-relative:page;mso-position-vertical-relative:paragraph;z-index:-1540" coordorigin="6387,-2793" coordsize="4290,2332">
            <v:group style="position:absolute;left:6397;top:-2783;width:3859;height:1818" coordorigin="6397,-2783" coordsize="3859,1818">
              <v:shape style="position:absolute;left:6397;top:-2783;width:3859;height:1818" coordorigin="6397,-2783" coordsize="3859,1818" path="m9967,-1207l7937,-1207,7936,-1207,7992,-1155,8059,-1107,8135,-1065,8190,-1041,8219,-1031,8248,-1019,8279,-1011,8310,-1001,8341,-993,8438,-975,8472,-971,8516,-967,8559,-965,8645,-965,8727,-971,8842,-993,8913,-1015,8978,-1041,9035,-1073,9085,-1111,9143,-1175,9922,-1175,9943,-1189,9967,-1207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9922,-1175l9143,-1175,9143,-1173,9214,-1141,9309,-1111,9410,-1091,9479,-1085,9526,-1083,9572,-1083,9661,-1089,9743,-1103,9819,-1125,9886,-1153,9922,-1175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6780,-2395l6748,-2395,6716,-2393,6657,-2385,6575,-2363,6528,-2343,6507,-2333,6452,-2291,6415,-2243,6397,-2171,6398,-2155,6420,-2089,6469,-2025,6522,-1983,6543,-1971,6564,-1957,6584,-1951,6562,-1939,6542,-1927,6492,-1885,6454,-1817,6448,-1779,6450,-1757,6472,-1695,6515,-1637,6577,-1587,6656,-1545,6716,-1523,6782,-1505,6851,-1493,6871,-1491,6891,-1491,6899,-1489,6939,-1443,6985,-1401,7038,-1361,7097,-1325,7160,-1293,7229,-1263,7338,-1227,7455,-1201,7537,-1189,7599,-1183,7620,-1183,7640,-1181,7743,-1181,7861,-1193,7881,-1197,7900,-1199,7936,-1207,7936,-1207,9967,-1207,10024,-1275,10050,-1353,10099,-1353,10240,-1363,10326,-1381,10405,-1405,10476,-1437,10537,-1473,10588,-1517,10628,-1565,10664,-1645,10670,-1691,10670,-1709,10656,-1781,10619,-1853,10593,-1887,10578,-1905,10562,-1921,10556,-1927,10570,-1943,10582,-1959,10607,-2015,10612,-2055,10611,-2077,10595,-2141,10559,-2203,10505,-2259,10484,-2275,10461,-2293,10436,-2307,10410,-2323,10382,-2337,10353,-2349,10322,-2361,10290,-2373,10257,-2383,10259,-2383,10256,-2393,6812,-2393,6780,-2395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7417,-2765l7364,-2765,7312,-2763,7166,-2741,7079,-2715,7001,-2681,6935,-2639,6881,-2591,6841,-2537,6817,-2477,6809,-2427,6810,-2407,6812,-2393,10256,-2393,10225,-2463,10177,-2517,10157,-2535,10088,-2581,10030,-2609,9435,-2609,9422,-2621,9408,-2633,9394,-2643,9388,-2647,8702,-2647,8687,-2659,8675,-2667,7855,-2667,7820,-2683,7802,-2689,7784,-2697,7689,-2727,7669,-2733,7569,-2753,7528,-2757,7472,-2763,7417,-2765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9768,-2671l9683,-2671,9601,-2663,9543,-2651,9525,-2645,9507,-2641,9490,-2635,9473,-2627,9456,-2621,9440,-2613,9435,-2609,10030,-2609,10006,-2619,9976,-2631,9945,-2639,9913,-2649,9812,-2667,9768,-2671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9043,-2751l9017,-2751,8992,-2749,8967,-2749,8874,-2735,8812,-2717,8776,-2701,8758,-2693,8742,-2683,8727,-2673,8713,-2663,8700,-2653,8702,-2647,9388,-2647,9378,-2653,9310,-2691,9252,-2713,9232,-2721,9211,-2727,9190,-2731,9169,-2737,9125,-2745,9043,-2751e" filled="t" fillcolor="#CCC0D9" stroked="f">
                <v:path arrowok="t"/>
                <v:fill/>
              </v:shape>
              <v:shape style="position:absolute;left:6397;top:-2783;width:3859;height:1818" coordorigin="6397,-2783" coordsize="3859,1818" path="m8286,-2783l8199,-2783,8144,-2779,8065,-2765,7993,-2745,7928,-2717,7909,-2705,7890,-2695,7873,-2681,7857,-2669,7855,-2667,8675,-2667,8671,-2669,8656,-2679,8639,-2687,8622,-2697,8605,-2705,8587,-2713,8550,-2729,8531,-2735,8511,-2743,8491,-2749,8471,-2753,8451,-2759,8430,-2763,8409,-2769,8388,-2771,8366,-2775,8345,-2777,8315,-2781,8286,-2783e" filled="t" fillcolor="#CCC0D9" stroked="f">
                <v:path arrowok="t"/>
                <v:fill/>
              </v:shape>
            </v:group>
            <v:group style="position:absolute;left:6397;top:-2785;width:4273;height:1820" coordorigin="6397,-2785" coordsize="4273,1820">
              <v:shape style="position:absolute;left:6397;top:-2785;width:4273;height:1820" coordorigin="6397,-2785" coordsize="4273,1820" path="m6812,-2394l6780,-2396,6748,-2395,6716,-2393,6657,-2385,6575,-2364,6507,-2333,6452,-2292,6415,-2244,6397,-2172,6398,-2155,6420,-2089,6469,-2026,6522,-1984,6584,-1951,6562,-1940,6506,-1900,6468,-1853,6448,-1779,6450,-1758,6472,-1695,6515,-1638,6577,-1587,6656,-1545,6716,-1523,6782,-1506,6851,-1494,6891,-1491,6899,-1489,6961,-1423,7011,-1382,7067,-1344,7128,-1309,7194,-1278,7264,-1251,7338,-1228,7416,-1209,7496,-1195,7557,-1187,7620,-1183,7681,-1181,7743,-1183,7803,-1187,7881,-1197,7953,-1190,8013,-1139,8083,-1094,8162,-1054,8219,-1031,8279,-1011,8341,-995,8406,-982,8472,-972,8559,-965,8602,-965,8645,-966,8727,-972,8805,-985,8879,-1003,8946,-1028,9007,-1057,9061,-1092,9106,-1132,9143,-1176,9143,-1173,9214,-1143,9289,-1118,9349,-1103,9410,-1092,9479,-1085,9526,-1083,9572,-1083,9661,-1090,9743,-1104,9819,-1126,9886,-1154,9943,-1189,9989,-1230,10036,-1300,10050,-1353,10049,-1354,10099,-1353,10194,-1359,10284,-1372,10366,-1393,10441,-1421,10508,-1455,10564,-1495,10610,-1540,10643,-1591,10669,-1673,10670,-1692,10670,-1710,10656,-1782,10619,-1854,10578,-1906,10556,-1927,10570,-1944,10600,-1997,10612,-2056,10611,-2078,10595,-2142,10559,-2203,10505,-2259,10436,-2309,10382,-2338,10322,-2363,10257,-2384,10259,-2384,10237,-2444,10195,-2501,10136,-2552,10062,-2596,10006,-2620,9945,-2641,9880,-2656,9812,-2667,9747,-2672,9725,-2672,9704,-2672,9641,-2669,9582,-2660,9507,-2641,9440,-2614,9435,-2610,9422,-2622,9362,-2664,9291,-2700,9232,-2721,9169,-2737,9097,-2748,9017,-2751,8992,-2751,8919,-2744,8853,-2731,8793,-2711,8727,-2675,8700,-2653,8702,-2649,8687,-2659,8622,-2697,8550,-2729,8491,-2749,8430,-2765,8366,-2776,8286,-2784,8228,-2785,8199,-2784,8117,-2776,8040,-2760,7970,-2737,7909,-2706,7857,-2669,7855,-2667,7838,-2675,7765,-2704,7689,-2728,7630,-2742,7569,-2753,7472,-2764,7417,-2766,7364,-2766,7262,-2758,7166,-2741,7079,-2715,7001,-2681,6935,-2640,6881,-2592,6841,-2538,6817,-2479,6809,-2427,6810,-2407,6812,-2394xe" filled="f" stroked="t" strokeweight=".75pt" strokecolor="#000000">
                <v:path arrowok="t"/>
              </v:shape>
            </v:group>
            <v:group style="position:absolute;left:6586;top:-1948;width:247;height:62" coordorigin="6586,-1948" coordsize="247,62">
              <v:shape style="position:absolute;left:6586;top:-1948;width:247;height:62" coordorigin="6586,-1948" coordsize="247,62" path="m6586,-1948l6658,-1919,6717,-1903,6777,-1892,6822,-1886,6833,-1886e" filled="f" stroked="t" strokeweight=".75pt" strokecolor="#000000">
                <v:path arrowok="t"/>
              </v:shape>
            </v:group>
            <v:group style="position:absolute;left:6902;top:-1493;width:100;height:3" coordorigin="6902,-1493" coordsize="100,3">
              <v:shape style="position:absolute;left:6902;top:-1493;width:100;height:3" coordorigin="6902,-1493" coordsize="100,3" path="m6902,-1490l6922,-1490,6942,-1490,6962,-1490,6982,-1491,7002,-1493e" filled="f" stroked="t" strokeweight=".75pt" strokecolor="#000000">
                <v:path arrowok="t"/>
              </v:shape>
            </v:group>
            <v:group style="position:absolute;left:7878;top:-1289;width:44;height:66" coordorigin="7878,-1289" coordsize="44,66">
              <v:shape style="position:absolute;left:7878;top:-1289;width:44;height:66" coordorigin="7878,-1289" coordsize="44,66" path="m7878,-1289l7888,-1273,7898,-1256,7910,-1240,7923,-1224e" filled="f" stroked="t" strokeweight=".75pt" strokecolor="#000000">
                <v:path arrowok="t"/>
              </v:shape>
            </v:group>
            <v:group style="position:absolute;left:9143;top:-1248;width:34;height:73" coordorigin="9143,-1248" coordsize="34,73">
              <v:shape style="position:absolute;left:9143;top:-1248;width:34;height:73" coordorigin="9143,-1248" coordsize="34,73" path="m9143,-1176l9154,-1193,9163,-1211,9171,-1230,9177,-1248e" filled="f" stroked="t" strokeweight=".75pt" strokecolor="#000000">
                <v:path arrowok="t"/>
              </v:shape>
            </v:group>
            <v:group style="position:absolute;left:9763;top:-1691;width:289;height:338" coordorigin="9763,-1691" coordsize="289,338">
              <v:shape style="position:absolute;left:9763;top:-1691;width:289;height:338" coordorigin="9763,-1691" coordsize="289,338" path="m10050,-1353l10050,-1354,10051,-1354,10051,-1355,10052,-1375,10051,-1394,10049,-1413,10022,-1488,9984,-1542,9932,-1592,9867,-1638,9791,-1679,9763,-1691e" filled="f" stroked="t" strokeweight=".75pt" strokecolor="#000000">
                <v:path arrowok="t"/>
              </v:shape>
            </v:group>
            <v:group style="position:absolute;left:10400;top:-1925;width:154;height:94" coordorigin="10400,-1925" coordsize="154,94">
              <v:shape style="position:absolute;left:10400;top:-1925;width:154;height:94" coordorigin="10400,-1925" coordsize="154,94" path="m10400,-1830l10460,-1856,10511,-1888,10541,-1912,10553,-1925e" filled="f" stroked="t" strokeweight=".75pt" strokecolor="#000000">
                <v:path arrowok="t"/>
              </v:shape>
            </v:group>
            <v:group style="position:absolute;left:10260;top:-2374;width:2;height:44" coordorigin="10260,-2374" coordsize="2,44">
              <v:shape style="position:absolute;left:10260;top:-2374;width:2;height:44" coordorigin="10260,-2374" coordsize="2,44" path="m10260,-2330l10260,-2331,10261,-2332,10261,-2334,10262,-2354,10260,-2374e" filled="f" stroked="t" strokeweight=".75pt" strokecolor="#000000">
                <v:path arrowok="t"/>
              </v:shape>
            </v:group>
            <v:group style="position:absolute;left:9353;top:-2610;width:81;height:59" coordorigin="9353,-2610" coordsize="81,59">
              <v:shape style="position:absolute;left:9353;top:-2610;width:81;height:59" coordorigin="9353,-2610" coordsize="81,59" path="m9434,-2610l9415,-2600,9398,-2589,9382,-2577,9367,-2564,9353,-2551e" filled="f" stroked="t" strokeweight=".75pt" strokecolor="#000000">
                <v:path arrowok="t"/>
              </v:shape>
            </v:group>
            <v:group style="position:absolute;left:8662;top:-2653;width:38;height:47" coordorigin="8662,-2653" coordsize="38,47">
              <v:shape style="position:absolute;left:8662;top:-2653;width:38;height:47" coordorigin="8662,-2653" coordsize="38,47" path="m8700,-2653l8686,-2638,8673,-2622,8662,-2606e" filled="f" stroked="t" strokeweight=".75pt" strokecolor="#000000">
                <v:path arrowok="t"/>
              </v:shape>
            </v:group>
            <v:group style="position:absolute;left:7856;top:-2667;width:121;height:71" coordorigin="7856,-2667" coordsize="121,71">
              <v:shape style="position:absolute;left:7856;top:-2667;width:121;height:71" coordorigin="7856,-2667" coordsize="121,71" path="m7977,-2596l7911,-2638,7875,-2658,7856,-2667e" filled="f" stroked="t" strokeweight=".75pt" strokecolor="#000000">
                <v:path arrowok="t"/>
              </v:shape>
            </v:group>
            <v:group style="position:absolute;left:6811;top:-2394;width:14;height:58" coordorigin="6811,-2394" coordsize="14,58">
              <v:shape style="position:absolute;left:6811;top:-2394;width:14;height:58" coordorigin="6811,-2394" coordsize="14,58" path="m6811,-2394l6814,-2375,6819,-2355,6825,-2336e" filled="f" stroked="t" strokeweight=".75pt" strokecolor="#000000">
                <v:path arrowok="t"/>
              </v:shape>
            </v:group>
            <v:group style="position:absolute;left:7213;top:-1035;width:713;height:315" coordorigin="7213,-1035" coordsize="713,315">
              <v:shape style="position:absolute;left:7213;top:-1035;width:713;height:315" coordorigin="7213,-1035" coordsize="713,315" path="m7501,-1035l7421,-1031,7351,-1019,7292,-1000,7237,-964,7213,-905,7215,-893,7257,-832,7324,-788,7390,-761,7467,-740,7552,-725,7638,-720,7666,-720,7742,-727,7809,-741,7878,-771,7923,-825,7926,-849,7924,-862,7881,-923,7814,-966,7748,-994,7672,-1015,7587,-1029,7501,-1035e" filled="t" fillcolor="#CCC0D9" stroked="f">
                <v:path arrowok="t"/>
                <v:fill/>
              </v:shape>
            </v:group>
            <v:group style="position:absolute;left:7213;top:-1035;width:713;height:315" coordorigin="7213,-1035" coordsize="713,315">
              <v:shape style="position:absolute;left:7213;top:-1035;width:713;height:315" coordorigin="7213,-1035" coordsize="713,315" path="m7587,-1029l7558,-1032,7529,-1034,7501,-1035,7473,-1035,7397,-1028,7330,-1014,7261,-983,7216,-930,7213,-905,7215,-893,7257,-832,7324,-788,7390,-761,7467,-740,7552,-725,7638,-720,7666,-720,7742,-727,7809,-741,7878,-771,7923,-825,7926,-849,7924,-862,7881,-923,7814,-966,7748,-994,7672,-1015,7587,-1029xe" filled="f" stroked="t" strokeweight=".75pt" strokecolor="#000000">
                <v:path arrowok="t"/>
              </v:shape>
            </v:group>
            <v:group style="position:absolute;left:7043;top:-676;width:473;height:208" coordorigin="7043,-676" coordsize="473,208">
              <v:shape style="position:absolute;left:7043;top:-676;width:473;height:208" coordorigin="7043,-676" coordsize="473,208" path="m7234,-676l7157,-671,7096,-654,7047,-616,7043,-604,7043,-591,7088,-529,7145,-499,7219,-477,7307,-468,7335,-468,7361,-469,7431,-479,7494,-508,7515,-538,7515,-551,7470,-613,7412,-643,7339,-665,7262,-675,7234,-676e" filled="t" fillcolor="#CCC0D9" stroked="f">
                <v:path arrowok="t"/>
                <v:fill/>
              </v:shape>
            </v:group>
            <v:group style="position:absolute;left:7043;top:-676;width:473;height:208" coordorigin="7043,-676" coordsize="473,208">
              <v:shape style="position:absolute;left:7043;top:-676;width:473;height:208" coordorigin="7043,-676" coordsize="473,208" path="m7290,-672l7262,-675,7234,-676,7207,-676,7135,-666,7066,-637,7043,-604,7043,-591,7088,-529,7145,-499,7219,-477,7307,-468,7335,-468,7361,-469,7431,-479,7494,-508,7515,-538,7515,-551,7470,-613,7412,-643,7339,-665,7290,-672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440399pt;margin-top:-20.646637pt;width:12.28151pt;height:5.982792pt;mso-position-horizontal-relative:page;mso-position-vertical-relative:paragraph;z-index:-1539" coordorigin="6949,-413" coordsize="246,120">
            <v:group style="position:absolute;left:6956;top:-405;width:231;height:105" coordorigin="6956,-405" coordsize="231,105">
              <v:shape style="position:absolute;left:6956;top:-405;width:231;height:105" coordorigin="6956,-405" coordsize="231,105" path="m7049,-405l6981,-394,6956,-375,6957,-360,7013,-314,7092,-301,7119,-302,7142,-305,7162,-311,7177,-319,7187,-329,7187,-345,7133,-391,7049,-405e" filled="t" fillcolor="#CCC0D9" stroked="f">
                <v:path arrowok="t"/>
                <v:fill/>
              </v:shape>
            </v:group>
            <v:group style="position:absolute;left:6956;top:-405;width:231;height:105" coordorigin="6956,-405" coordsize="231,105">
              <v:shape style="position:absolute;left:6956;top:-405;width:231;height:105" coordorigin="6956,-405" coordsize="231,105" path="m7078,-404l7049,-405,7023,-404,7000,-400,6981,-394,6966,-386,6956,-375,6957,-360,7013,-314,7092,-301,7119,-302,7142,-305,7162,-311,7177,-319,7187,-329,7187,-345,7133,-391,7078,-40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</w:p>
    <w:p>
      <w:pPr>
        <w:spacing w:before="4" w:after="0" w:line="276" w:lineRule="exact"/>
        <w:ind w:right="6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tch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</w:p>
    <w:p>
      <w:pPr>
        <w:jc w:val="both"/>
        <w:spacing w:after="0"/>
        <w:sectPr>
          <w:type w:val="continuous"/>
          <w:pgSz w:w="11920" w:h="16840"/>
          <w:pgMar w:top="1560" w:bottom="1600" w:left="1120" w:right="1360"/>
          <w:cols w:num="2" w:equalWidth="0">
            <w:col w:w="4504" w:space="684"/>
            <w:col w:w="4252"/>
          </w:cols>
        </w:sectPr>
      </w:pPr>
      <w:rPr/>
    </w:p>
    <w:p>
      <w:pPr>
        <w:spacing w:before="77" w:after="0" w:line="240" w:lineRule="auto"/>
        <w:ind w:left="240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72.549988pt;margin-top:115.955864pt;width:252.23pt;height:145.482541pt;mso-position-horizontal-relative:page;mso-position-vertical-relative:paragraph;z-index:-1537" coordorigin="5451,2319" coordsize="5045,2910">
            <v:group style="position:absolute;left:5461;top:2329;width:5025;height:2890" coordorigin="5461,2329" coordsize="5025,2890">
              <v:shape style="position:absolute;left:5461;top:2329;width:5025;height:2890" coordorigin="5461,2329" coordsize="5025,2890" path="m5461,2329l6509,2601,6445,2605,6383,2611,6323,2621,6208,2647,6102,2682,6007,2726,5925,2776,5856,2833,5803,2895,5767,2962,5750,3032,5748,3068,5817,4812,5830,4882,5862,4948,5912,5009,5978,5064,6057,5112,6150,5152,6253,5183,6366,5205,6486,5217,6549,5219,6612,5218,9725,5095,9789,5091,9851,5084,9911,5075,10026,5049,10132,5013,10227,4970,10309,4919,10378,4862,10431,4800,10467,4734,10484,4664,10486,4628,10417,2884,10404,2813,10372,2747,10322,2686,10256,2632,10177,2584,10111,2555,7676,2555,5461,2329e" filled="t" fillcolor="#E4B8B7" stroked="f">
                <v:path arrowok="t"/>
                <v:fill/>
              </v:shape>
              <v:shape style="position:absolute;left:5461;top:2329;width:5025;height:2890" coordorigin="5461,2329" coordsize="5025,2890" path="m9685,2477l9622,2478,7676,2555,10111,2555,10034,2527,9926,2500,9809,2483,9748,2479,9685,2477e" filled="t" fillcolor="#E4B8B7" stroked="f">
                <v:path arrowok="t"/>
                <v:fill/>
              </v:shape>
            </v:group>
            <v:group style="position:absolute;left:5461;top:2329;width:5025;height:2890" coordorigin="5461,2329" coordsize="5025,2890">
              <v:shape style="position:absolute;left:5461;top:2329;width:5025;height:2890" coordorigin="5461,2329" coordsize="5025,2890" path="m6509,2601l6445,2605,6383,2611,6323,2621,6208,2647,6102,2682,6007,2726,5925,2776,5856,2833,5803,2895,5767,2962,5750,3032,5748,3068,5774,3722,5817,4812,5830,4882,5862,4948,5912,5009,5978,5064,6057,5112,6150,5152,6253,5183,6366,5205,6486,5217,6549,5219,6612,5218,7780,5172,9725,5095,9789,5091,9851,5084,9911,5075,10026,5049,10132,5013,10227,4970,10309,4919,10378,4862,10431,4800,10467,4734,10484,4664,10486,4628,10443,3538,10417,2884,10404,2813,10372,2747,10322,2686,10256,2632,10177,2584,10084,2544,9981,2513,9868,2491,9748,2479,9685,2477,9622,2478,7676,2555,5461,2329,6509,2601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remo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19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4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</w:p>
    <w:p>
      <w:pPr>
        <w:spacing w:before="77" w:after="0" w:line="240" w:lineRule="auto"/>
        <w:ind w:left="214" w:right="115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right="29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m.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ive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74" w:lineRule="auto"/>
        <w:ind w:right="311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she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all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3" w:after="0" w:line="274" w:lineRule="auto"/>
        <w:ind w:right="512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help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ive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35" w:lineRule="exact"/>
        <w:ind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”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340" w:bottom="280" w:left="1200" w:right="1420"/>
          <w:footerReference w:type="default" r:id="rId26"/>
          <w:pgSz w:w="11920" w:h="16840"/>
          <w:cols w:num="2" w:equalWidth="0">
            <w:col w:w="4374" w:space="521"/>
            <w:col w:w="4405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38.113792pt;margin-top:539.774963pt;width:519.441207pt;height:227.51079pt;mso-position-horizontal-relative:page;mso-position-vertical-relative:page;z-index:-1536" coordorigin="762,10795" coordsize="10389,4550">
            <v:group style="position:absolute;left:1695;top:10810;width:8369;height:3960" coordorigin="1695,10810" coordsize="8369,3960">
              <v:shape style="position:absolute;left:1695;top:10810;width:8369;height:3960" coordorigin="1695,10810" coordsize="8369,3960" path="m7745,14410l5295,14410,5338,14430,5383,14470,5431,14510,5481,14530,5533,14570,5588,14590,5645,14610,5704,14630,5764,14650,5827,14690,5891,14690,6092,14750,6162,14750,6232,14770,6810,14770,7080,14710,7248,14670,7327,14650,7403,14610,7476,14590,7545,14550,7610,14510,7671,14470,7728,14430,7745,1441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4565,14530l4248,14530,4338,14550,4520,14550,4565,1453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10975,13130l2160,13130,2165,13150,2136,13150,2113,13170,2091,13190,2070,13210,2050,13230,2032,13230,1983,13290,1946,13350,1920,13410,1906,13470,1903,13510,1906,13550,1931,13650,1978,13730,2046,13790,2087,13830,2132,13870,2182,13890,2236,13930,2293,13950,2354,13970,2418,13990,2485,14010,2555,14030,2627,14030,2702,14050,2962,14050,3009,14090,3060,14150,3115,14190,3172,14230,3233,14250,3297,14290,3364,14330,3434,14350,3506,14390,3581,14410,3737,14450,4072,14530,4746,14530,4791,14510,4879,14510,4923,14490,5010,14490,5052,14470,5094,14470,5136,14450,5177,14450,5258,14410,7745,14410,7780,14370,7827,14330,7869,14290,7906,14230,7937,14170,9312,14170,9352,14150,9428,14130,9500,14090,9566,14050,9626,14010,9681,13950,9729,13910,9771,13850,9807,13810,9835,13750,9856,13690,9869,13630,9874,13570,9979,13570,10186,13530,10284,13510,10378,13470,10468,13450,10554,13410,10634,13370,10710,13330,10781,13290,10846,13250,10906,13190,10959,13150,2165,13150,2146,13142,10966,13142,10975,1313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9312,14170l7937,14170,7938,14190,7969,14190,7999,14210,8031,14210,8062,14230,8127,14230,8160,14250,8226,14250,8260,14270,8362,14270,8397,14290,8813,14290,9006,14250,9187,14210,9272,14190,9312,1417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4358,11190l3654,11190,3542,11210,3434,11250,3330,11270,3230,11310,3136,11330,3047,11370,2964,11430,2887,11470,2816,11530,2753,11570,2696,11630,2647,11690,2607,11750,2574,11810,2551,11890,2536,11950,2531,12010,2532,12030,2538,12090,2548,12130,2476,12130,2406,12150,2338,12150,2273,12170,2210,12190,2150,12210,2092,12230,1987,12290,1940,12310,1896,12330,1856,12370,1819,12410,1788,12430,1737,12510,1706,12590,1695,12670,1696,12710,1700,12730,1707,12770,1716,12790,1727,12810,1741,12850,1758,12870,1776,12890,1797,12930,1846,12970,1903,13010,1969,13050,2042,13090,2122,13130,2146,13142,2160,13130,10975,13130,11007,13090,11047,13030,11081,12970,11108,12930,11128,12870,11140,12790,11144,12730,11143,12710,11140,12690,11136,12650,11131,12630,11124,12590,11115,12570,11105,12550,11093,12510,11080,12490,11065,12470,11048,12430,11031,12410,11011,12390,10991,12370,10969,12330,10920,12290,10866,12250,10837,12230,10834,12210,10847,12210,10859,12190,10889,12130,10911,12070,10924,12010,10928,11970,10925,11930,10905,11830,10865,11750,10807,11670,10732,11590,10641,11510,10590,11490,10536,11450,10478,11430,10417,11410,10353,11390,10286,11350,10216,11350,10068,11310,10072,11310,10064,11290,4755,11290,4721,11270,4686,11270,4651,11250,4580,11250,4544,11230,4507,11230,4470,11210,4395,11210,4358,1119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6189,10970l5356,10970,5243,11010,5136,11050,5036,11090,4945,11130,4902,11170,4863,11190,4825,11230,4791,11250,4759,11290,10064,11290,10056,11270,10035,11230,10009,11190,9978,11150,9960,11130,6608,11130,6574,11110,6540,11090,6505,11070,6468,11050,6431,11050,6392,11030,6353,11010,6313,11010,6273,10990,6231,10990,6189,1097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4165,11170l3887,11170,3769,11190,4204,11190,4165,1117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7843,10850l7096,10850,7048,10870,7001,10870,6913,10910,6830,10950,6755,10990,6688,11030,6658,11070,6630,11090,6604,11110,6608,11130,9960,11130,9943,11110,9903,11070,9860,11050,9836,11030,8216,11030,8217,11030,8190,11010,8161,10990,8130,10970,8098,10950,8065,10930,8031,10930,7995,10910,7958,10890,7921,10890,7882,10870,7843,1085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9324,10830l8752,10830,8708,10850,8622,10850,8539,10890,8499,10890,8459,10910,8421,10930,8384,10930,8348,10950,8313,10970,8279,10990,8247,11010,8217,11030,8218,11030,9836,11030,9813,11010,9762,10990,9708,10950,9651,10930,9590,10910,9527,10890,9462,10870,9324,1083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6103,10950l5475,10950,5415,10970,6147,10970,6103,1095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5926,10930l5661,10930,5598,10950,5971,10950,5926,1093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7720,10830l7195,10830,7145,10850,7762,10850,7720,1083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7591,10810l7351,10810,7298,10830,7635,10830,7591,10810e" filled="t" fillcolor="#D5E2BB" stroked="f">
                <v:path arrowok="t"/>
                <v:fill/>
              </v:shape>
              <v:shape style="position:absolute;left:1695;top:10810;width:8369;height:3960" coordorigin="1695,10810" coordsize="8369,3960" path="m9178,10810l8887,10810,8842,10830,9252,10830,9178,10810e" filled="t" fillcolor="#D5E2BB" stroked="f">
                <v:path arrowok="t"/>
                <v:fill/>
              </v:shape>
            </v:group>
            <v:group style="position:absolute;left:1695;top:10803;width:9449;height:3967" coordorigin="1695,10803" coordsize="9449,3967">
              <v:shape style="position:absolute;left:1695;top:10803;width:9449;height:3967" coordorigin="1695,10803" coordsize="9449,3967" path="m2548,12122l2476,12128,2406,12137,2338,12148,2273,12163,2210,12180,2150,12199,2092,12221,1987,12271,1896,12329,1819,12395,1760,12466,1719,12543,1698,12624,1695,12665,1696,12694,1716,12779,1741,12834,1776,12887,1821,12937,1874,12984,1935,13028,2004,13068,2081,13105,2165,13136,2091,13178,2032,13229,1983,13283,1946,13340,1920,13400,1906,13460,1906,13546,1931,13632,1978,13713,2046,13788,2132,13856,2236,13915,2293,13940,2354,13964,2418,13985,2485,14003,2555,14018,2627,14030,2702,14038,2778,14044,2857,14045,2876,14045,2896,14045,2916,14044,2936,14043,2956,14042,2962,14045,3009,14089,3060,14132,3115,14173,3172,14211,3233,14248,3297,14283,3364,14316,3434,14347,3506,14375,3581,14402,3658,14426,3737,14447,3818,14467,3901,14484,3986,14498,4072,14510,4159,14520,4248,14527,4338,14531,4428,14532,4520,14531,4611,14526,4701,14519,4791,14509,4879,14497,4967,14481,5052,14463,5136,14443,5218,14419,5298,14394,5383,14462,5481,14524,5588,14579,5645,14605,5704,14628,5764,14650,5827,14671,5891,14689,5957,14706,6024,14721,6092,14734,6162,14745,6232,14754,6304,14761,6376,14766,6449,14769,6523,14770,6620,14769,6716,14763,6810,14754,6902,14742,6992,14727,7080,14708,7165,14686,7248,14662,7327,14634,7403,14604,7476,14571,7545,14535,7610,14497,7671,14456,7728,14414,7780,14369,7827,14322,7869,14273,7906,14222,7937,14169,7938,14174,7999,14194,8062,14213,8127,14229,8193,14244,8260,14256,8328,14266,8397,14273,8467,14279,8537,14282,8608,14284,8712,14281,8813,14274,8911,14263,9006,14247,9098,14227,9187,14204,9272,14176,9352,14145,9428,14111,9500,14074,9566,14034,9626,13990,9681,13945,9729,13897,9771,13846,9807,13794,9835,13739,9869,13626,9874,13567,9871,13565,9979,13554,10084,13538,10186,13519,10284,13495,10378,13468,10468,13437,10554,13403,10634,13365,10710,13325,10781,13281,10846,13235,10906,13187,10959,13136,11007,13082,11047,13027,11081,12970,11108,12911,11128,12851,11140,12789,11144,12727,11143,12699,11131,12616,11105,12534,11065,12454,11031,12403,10991,12352,10945,12303,10894,12256,10837,12211,10834,12210,10847,12192,10880,12138,10905,12081,10924,12005,10928,11966,10925,11919,10905,11826,10865,11738,10807,11656,10732,11580,10641,11510,10590,11478,10536,11448,10478,11420,10417,11394,10353,11371,10286,11350,10216,11332,10143,11316,10068,11302,10072,11301,10035,11217,9978,11139,9903,11066,9813,11001,9708,10944,9651,10918,9590,10895,9527,10874,9462,10856,9394,10840,9324,10827,9252,10817,9178,10809,9103,10805,9027,10803,8980,10804,8887,10808,8797,10817,8708,10831,8622,10849,8539,10870,8459,10896,8384,10926,8313,10960,8247,10997,8161,10979,8098,10944,8031,10912,7958,10884,7882,10860,7803,10840,7720,10824,7635,10812,7547,10805,7459,10803,7405,10804,7298,10811,7195,10824,7096,10844,7001,10870,6913,10901,6830,10938,6755,10980,6688,11027,6630,11078,6604,11105,6608,11114,6574,11096,6505,11063,6431,11032,6353,11006,6273,10982,6189,10963,6103,10947,6016,10935,5926,10927,5835,10923,5789,10922,5725,10923,5661,10926,5598,10931,5536,10938,5475,10947,5415,10958,5356,10970,5243,11000,5136,11037,5036,11080,4945,11129,4863,11184,4791,11245,4755,11281,4721,11270,4651,11249,4580,11231,4507,11215,4433,11201,4358,11189,4281,11180,4204,11173,4126,11168,4048,11165,4009,11165,3887,11168,3769,11176,3654,11190,3542,11208,3434,11232,3330,11259,3230,11292,3136,11328,3047,11368,2964,11412,2887,11460,2816,11511,2753,11565,2696,11621,2647,11681,2607,11743,2574,11807,2551,11872,2536,11940,2531,12009,2532,12029,2533,12049,2535,12069,2538,12089,2541,12109,2548,12122xe" filled="f" stroked="t" strokeweight=".75pt" strokecolor="#000000">
                <v:path arrowok="t"/>
              </v:shape>
            </v:group>
            <v:group style="position:absolute;left:2165;top:13136;width:540;height:75" coordorigin="2165,13136" coordsize="540,75">
              <v:shape style="position:absolute;left:2165;top:13136;width:540;height:75" coordorigin="2165,13136" coordsize="540,75" path="m2165,13136l2232,13157,2301,13174,2372,13188,2445,13199,2519,13207,2595,13211,2645,13211,2665,13211,2685,13211,2705,13210e" filled="f" stroked="t" strokeweight=".75pt" strokecolor="#000000">
                <v:path arrowok="t"/>
              </v:shape>
            </v:group>
            <v:group style="position:absolute;left:2968;top:14008;width:238;height:34" coordorigin="2968,14008" coordsize="238,34">
              <v:shape style="position:absolute;left:2968;top:14008;width:238;height:34" coordorigin="2968,14008" coordsize="238,34" path="m2968,14042l3028,14036,3088,14029,3167,14016,3186,14012,3205,14008e" filled="f" stroked="t" strokeweight=".75pt" strokecolor="#000000">
                <v:path arrowok="t"/>
              </v:shape>
            </v:group>
            <v:group style="position:absolute;left:5149;top:14235;width:133;height:148" coordorigin="5149,14235" coordsize="133,148">
              <v:shape style="position:absolute;left:5149;top:14235;width:133;height:148" coordorigin="5149,14235" coordsize="133,148" path="m5149,14235l5196,14296,5237,14340,5266,14369,5282,14383e" filled="f" stroked="t" strokeweight=".75pt" strokecolor="#000000">
                <v:path arrowok="t"/>
              </v:shape>
            </v:group>
            <v:group style="position:absolute;left:7937;top:13998;width:58;height:171" coordorigin="7937,13998" coordsize="58,171">
              <v:shape style="position:absolute;left:7937;top:13998;width:58;height:171" coordorigin="7937,13998" coordsize="58,171" path="m7937,14169l7963,14113,7982,14056,7991,14018,7994,13998e" filled="f" stroked="t" strokeweight=".75pt" strokecolor="#000000">
                <v:path arrowok="t"/>
              </v:shape>
            </v:group>
            <v:group style="position:absolute;left:9163;top:12911;width:711;height:655" coordorigin="9163,12911" coordsize="711,655">
              <v:shape style="position:absolute;left:9163;top:12911;width:711;height:655" coordorigin="9163,12911" coordsize="711,655" path="m9874,13567l9874,13565,9874,13563,9874,13561,9866,13479,9842,13399,9803,13322,9749,13248,9681,13178,9601,13113,9508,13053,9404,12999,9347,12974,9288,12952,9227,12931,9163,12911e" filled="f" stroked="t" strokeweight=".75pt" strokecolor="#000000">
                <v:path arrowok="t"/>
              </v:shape>
            </v:group>
            <v:group style="position:absolute;left:10517;top:12210;width:317;height:246" coordorigin="10517,12210" coordsize="317,246">
              <v:shape style="position:absolute;left:10517;top:12210;width:317;height:246" coordorigin="10517,12210" coordsize="317,246" path="m10517,12456l10577,12425,10633,12391,10684,12356,10731,12319,10787,12266,10823,12225,10834,12210e" filled="f" stroked="t" strokeweight=".75pt" strokecolor="#000000">
                <v:path arrowok="t"/>
              </v:shape>
            </v:group>
            <v:group style="position:absolute;left:10075;top:11310;width:15;height:108" coordorigin="10075,11310" coordsize="15,108">
              <v:shape style="position:absolute;left:10075;top:11310;width:15;height:108" coordorigin="10075,11310" coordsize="15,108" path="m10089,11417l10089,11414,10089,11412,10089,11409,10089,11389,10087,11369,10084,11349,10080,11329,10075,11310e" filled="f" stroked="t" strokeweight=".75pt" strokecolor="#000000">
                <v:path arrowok="t"/>
              </v:shape>
            </v:group>
            <v:group style="position:absolute;left:8065;top:11017;width:151;height:134" coordorigin="8065,11017" coordsize="151,134">
              <v:shape style="position:absolute;left:8065;top:11017;width:151;height:134" coordorigin="8065,11017" coordsize="151,134" path="m8216,11017l8164,11055,8118,11095,8077,11136,8065,11151e" filled="f" stroked="t" strokeweight=".75pt" strokecolor="#000000">
                <v:path arrowok="t"/>
              </v:shape>
            </v:group>
            <v:group style="position:absolute;left:6529;top:11105;width:75;height:119" coordorigin="6529,11105" coordsize="75,119">
              <v:shape style="position:absolute;left:6529;top:11105;width:75;height:119" coordorigin="6529,11105" coordsize="75,119" path="m6604,11105l6566,11155,6537,11206,6529,11224e" filled="f" stroked="t" strokeweight=".75pt" strokecolor="#000000">
                <v:path arrowok="t"/>
              </v:shape>
            </v:group>
            <v:group style="position:absolute;left:4765;top:11284;width:274;height:120" coordorigin="4765,11284" coordsize="274,120">
              <v:shape style="position:absolute;left:4765;top:11284;width:274;height:120" coordorigin="4765,11284" coordsize="274,120" path="m5040,11405l4971,11369,4899,11336,4843,11313,4785,11291,4765,11284e" filled="f" stroked="t" strokeweight=".75pt" strokecolor="#000000">
                <v:path arrowok="t"/>
              </v:shape>
            </v:group>
            <v:group style="position:absolute;left:2545;top:12123;width:41;height:112" coordorigin="2545,12123" coordsize="41,112">
              <v:shape style="position:absolute;left:2545;top:12123;width:41;height:112" coordorigin="2545,12123" coordsize="41,112" path="m2545,12123l2569,12198,2577,12217,2585,12235e" filled="f" stroked="t" strokeweight=".75pt" strokecolor="#000000">
                <v:path arrowok="t"/>
              </v:shape>
            </v:group>
            <v:group style="position:absolute;left:1814;top:14186;width:1575;height:661" coordorigin="1814,14186" coordsize="1575,661">
              <v:shape style="position:absolute;left:1814;top:14186;width:1575;height:661" coordorigin="1814,14186" coordsize="1575,661" path="m2602,14186l2537,14187,2474,14190,2413,14196,2353,14203,2240,14223,2137,14250,2045,14283,1966,14321,1902,14365,1855,14412,1817,14490,1814,14517,1817,14544,1855,14621,1902,14669,1966,14712,2045,14751,2137,14784,2240,14811,2353,14831,2413,14838,2474,14843,2537,14846,2602,14847,2667,14846,2730,14843,2791,14838,2851,14831,2964,14811,3067,14784,3159,14751,3237,14712,3301,14669,3349,14621,3387,14544,3389,14517,3387,14490,3349,14412,3301,14365,3237,14321,3159,14283,3067,14250,2964,14223,2851,14203,2791,14196,2730,14190,2667,14187,2602,14186e" filled="t" fillcolor="#D5E2BB" stroked="f">
                <v:path arrowok="t"/>
                <v:fill/>
              </v:shape>
            </v:group>
            <v:group style="position:absolute;left:1814;top:14186;width:1575;height:661" coordorigin="1814,14186" coordsize="1575,661">
              <v:shape style="position:absolute;left:1814;top:14186;width:1575;height:661" coordorigin="1814,14186" coordsize="1575,661" path="m2602,14186l2537,14187,2474,14190,2413,14196,2353,14203,2240,14223,2137,14250,2045,14283,1966,14321,1902,14365,1855,14412,1817,14490,1814,14517,1817,14544,1855,14621,1902,14669,1966,14712,2045,14751,2137,14784,2240,14811,2353,14831,2413,14838,2474,14843,2537,14846,2602,14847,2667,14846,2730,14843,2791,14838,2851,14831,2964,14811,3067,14784,3159,14751,3237,14712,3301,14669,3349,14621,3387,14544,3389,14517,3387,14490,3349,14412,3301,14365,3237,14321,3159,14283,3067,14250,2964,14223,2851,14203,2791,14196,2730,14190,2667,14187,2602,14186xe" filled="f" stroked="t" strokeweight=".75pt" strokecolor="#000000">
                <v:path arrowok="t"/>
              </v:shape>
            </v:group>
            <v:group style="position:absolute;left:1114;top:14733;width:1050;height:441" coordorigin="1114,14733" coordsize="1050,441">
              <v:shape style="position:absolute;left:1114;top:14733;width:1050;height:441" coordorigin="1114,14733" coordsize="1050,441" path="m1639,14733l1553,14736,1473,14744,1397,14757,1328,14775,1267,14797,1192,14837,1140,14884,1114,14953,1115,14971,1155,15039,1215,15083,1297,15121,1362,15141,1434,15156,1512,15167,1595,15173,1639,15174,1682,15173,1765,15167,1843,15156,1915,15141,1980,15121,2037,15097,2105,15055,2148,15006,2164,14953,2162,14935,2122,14867,2062,14823,1980,14786,1915,14766,1843,14750,1765,14739,1682,14734,1639,14733e" filled="t" fillcolor="#D5E2BB" stroked="f">
                <v:path arrowok="t"/>
                <v:fill/>
              </v:shape>
            </v:group>
            <v:group style="position:absolute;left:1114;top:14733;width:1050;height:441" coordorigin="1114,14733" coordsize="1050,441">
              <v:shape style="position:absolute;left:1114;top:14733;width:1050;height:441" coordorigin="1114,14733" coordsize="1050,441" path="m1639,14733l1553,14736,1473,14744,1397,14757,1328,14775,1267,14797,1192,14837,1140,14884,1114,14953,1115,14971,1155,15039,1215,15083,1297,15121,1362,15141,1434,15156,1512,15167,1595,15173,1639,15174,1682,15173,1765,15167,1843,15156,1915,15141,1980,15121,2037,15097,2105,15055,2148,15006,2164,14953,2162,14935,2122,14867,2062,14823,1980,14786,1915,14766,1843,14750,1765,14739,1682,14734,1639,14733xe" filled="f" stroked="t" strokeweight=".75pt" strokecolor="#000000">
                <v:path arrowok="t"/>
              </v:shape>
            </v:group>
            <v:group style="position:absolute;left:770;top:15118;width:524;height:220" coordorigin="770,15118" coordsize="524,220">
              <v:shape style="position:absolute;left:770;top:15118;width:524;height:220" coordorigin="770,15118" coordsize="524,220" path="m1032,15118l945,15124,870,15141,813,15167,772,15213,770,15225,771,15238,809,15285,864,15313,937,15331,1023,15338,1054,15338,1139,15328,1210,15309,1274,15271,1294,15236,1292,15222,1256,15173,1202,15145,1130,15126,1045,15118,1032,15118e" filled="t" fillcolor="#D5E2BB" stroked="f">
                <v:path arrowok="t"/>
                <v:fill/>
              </v:shape>
            </v:group>
            <v:group style="position:absolute;left:770;top:15118;width:524;height:220" coordorigin="770,15118" coordsize="524,220">
              <v:shape style="position:absolute;left:770;top:15118;width:524;height:220" coordorigin="770,15118" coordsize="524,220" path="m1032,15118l945,15124,870,15141,813,15167,772,15213,770,15225,771,15238,809,15285,864,15313,937,15331,1023,15338,1054,15338,1139,15328,1210,15309,1274,15271,1294,15236,1292,15222,1256,15173,1202,15145,1130,15126,1045,15118,1032,1511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.4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6661" w:right="58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65.25pt;margin-top:-8.434142pt;width:318.75pt;height:108.5pt;mso-position-horizontal-relative:page;mso-position-vertical-relative:paragraph;z-index:-1535" type="#_x0000_t75">
            <v:imagedata r:id="rId27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rful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40" w:right="336" w:firstLine="642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iers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4" w:after="0" w:line="239" w:lineRule="auto"/>
        <w:ind w:left="2628" w:right="1433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0"/>
          <w:szCs w:val="20"/>
          <w:spacing w:val="6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6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6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cka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/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/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cial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y,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3" w:after="0" w:line="246" w:lineRule="exact"/>
        <w:ind w:left="2628" w:right="1387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furt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lf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6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5" w:lineRule="exact"/>
        <w:ind w:left="2628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–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0" w:after="0" w:line="235" w:lineRule="exact"/>
        <w:ind w:left="2628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.</w:t>
      </w:r>
      <w:r>
        <w:rPr>
          <w:rFonts w:ascii="Verdana" w:hAnsi="Verdana" w:cs="Verdana" w:eastAsia="Verdana"/>
          <w:sz w:val="20"/>
          <w:szCs w:val="20"/>
          <w:spacing w:val="6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auto"/>
        <w:ind w:left="4638" w:right="4400"/>
        <w:jc w:val="center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9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1600" w:left="1200" w:right="1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560" w:bottom="280" w:left="1060" w:right="700"/>
          <w:footerReference w:type="default" r:id="rId28"/>
          <w:pgSz w:w="11920" w:h="16840"/>
        </w:sectPr>
      </w:pPr>
      <w:rPr/>
    </w:p>
    <w:p>
      <w:pPr>
        <w:spacing w:before="23" w:after="0" w:line="276" w:lineRule="auto"/>
        <w:ind w:left="111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pict>
          <v:group style="position:absolute;margin-left:291.075012pt;margin-top:1.978706pt;width:273.75pt;height:580.2pt;mso-position-horizontal-relative:page;mso-position-vertical-relative:paragraph;z-index:-1533" coordorigin="5822,40" coordsize="5475,11604">
            <v:group style="position:absolute;left:5979;top:47;width:5310;height:6750" coordorigin="5979,47" coordsize="5310,6750">
              <v:shape style="position:absolute;left:5979;top:47;width:5310;height:6750" coordorigin="5979,47" coordsize="5310,6750" path="m5979,6797l11289,6797,11289,47,5979,47,5979,6797e" filled="t" fillcolor="#92CDDC" stroked="f">
                <v:path arrowok="t"/>
                <v:fill/>
              </v:shape>
            </v:group>
            <v:group style="position:absolute;left:5979;top:47;width:5310;height:6750" coordorigin="5979,47" coordsize="5310,6750">
              <v:shape style="position:absolute;left:5979;top:47;width:5310;height:6750" coordorigin="5979,47" coordsize="5310,6750" path="m5979,6797l11289,6797,11289,47,5979,47,5979,6797xe" filled="f" stroked="t" strokeweight=".75pt" strokecolor="#000000">
                <v:path arrowok="t"/>
              </v:shape>
            </v:group>
            <v:group style="position:absolute;left:7309;top:6689;width:2942;height:1945" coordorigin="7309,6689" coordsize="2942,1945">
              <v:shape style="position:absolute;left:7309;top:6689;width:2942;height:1945" coordorigin="7309,6689" coordsize="2942,1945" path="m10250,8047l8402,8047,8415,8068,8455,8128,8499,8187,8547,8242,8599,8295,8653,8345,8711,8392,8804,8455,8878,8498,8954,8535,9031,8566,9109,8591,9187,8610,9265,8624,9344,8631,9421,8633,9498,8630,9573,8620,9647,8605,9719,8584,9788,8558,9854,8526,9918,8489,9977,8446,10033,8398,10085,8344,10132,8285,10174,8222,10209,8156,10237,8088,10250,8047e" filled="t" fillcolor="#CCC0D9" stroked="f">
                <v:path arrowok="t"/>
                <v:fill/>
              </v:shape>
              <v:shape style="position:absolute;left:7309;top:6689;width:2942;height:1945" coordorigin="7309,6689" coordsize="2942,1945" path="m9123,6689l9046,6693,8971,6702,8897,6717,8825,6738,8756,6764,8690,6796,8626,6833,8567,6876,8511,6924,8459,6978,8412,7037,8375,7093,8343,7151,8315,7212,8293,7275,8276,7340,8264,7407,8257,7475,8256,7544,8257,7579,8260,7614,8263,7649,8269,7684,7309,8090,8402,8047,10250,8047,10260,8018,10275,7946,10285,7873,10288,7799,10286,7725,10277,7650,10263,7575,10243,7501,10217,7428,10185,7356,10148,7286,10105,7217,10057,7151,10004,7087,9945,7027,9882,6969,9813,6916,9740,6867,9666,6824,9590,6787,9513,6756,9435,6731,9357,6712,9279,6698,9200,6691,9123,6689e" filled="t" fillcolor="#CCC0D9" stroked="f">
                <v:path arrowok="t"/>
                <v:fill/>
              </v:shape>
            </v:group>
            <v:group style="position:absolute;left:7309;top:6689;width:2980;height:1945" coordorigin="7309,6689" coordsize="2980,1945">
              <v:shape style="position:absolute;left:7309;top:6689;width:2980;height:1945" coordorigin="7309,6689" coordsize="2980,1945" path="m8269,7684l8263,7649,8260,7614,8257,7579,8256,7544,8256,7509,8260,7440,8269,7373,8284,7307,8304,7243,8328,7181,8358,7122,8392,7064,8459,6978,8511,6924,8567,6876,8626,6833,8690,6796,8756,6764,8825,6738,8897,6717,8971,6702,9046,6693,9123,6689,9200,6691,9279,6698,9357,6712,9435,6731,9513,6756,9590,6787,9666,6824,9740,6867,9813,6916,9882,6969,9945,7027,10004,7087,10057,7151,10105,7217,10148,7286,10185,7356,10217,7428,10243,7501,10263,7575,10277,7650,10286,7725,10288,7799,10285,7873,10275,7946,10260,8018,10237,8088,10209,8156,10174,8222,10132,8285,10085,8344,10033,8398,9977,8446,9918,8489,9854,8526,9788,8558,9719,8584,9647,8605,9573,8620,9498,8630,9421,8633,9344,8631,9265,8624,9187,8610,9109,8591,9031,8566,8954,8535,8878,8498,8804,8455,8731,8406,8672,8361,8617,8312,8564,8260,8515,8206,8470,8148,8428,8088,8402,8047,7309,8090,8269,7684xe" filled="f" stroked="t" strokeweight=".75pt" strokecolor="#000000">
                <v:path arrowok="t"/>
              </v:shape>
            </v:group>
            <v:group style="position:absolute;left:5829;top:8657;width:5143;height:2979" coordorigin="5829,8657" coordsize="5143,2979">
              <v:shape style="position:absolute;left:5829;top:8657;width:5143;height:2979" coordorigin="5829,8657" coordsize="5143,2979" path="m5829,11636l10972,11636,10972,8657,5829,8657,5829,11636e" filled="t" fillcolor="#F9BE8F" stroked="f">
                <v:path arrowok="t"/>
                <v:fill/>
              </v:shape>
            </v:group>
            <v:group style="position:absolute;left:5829;top:8657;width:5143;height:2979" coordorigin="5829,8657" coordsize="5143,2979">
              <v:shape style="position:absolute;left:5829;top:8657;width:5143;height:2979" coordorigin="5829,8657" coordsize="5143,2979" path="m5829,11636l10972,11636,10972,8657,5829,8657,5829,11636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15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7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8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suff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back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so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3"/>
          <w:w w:val="99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cial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15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17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cial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6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275" w:lineRule="auto"/>
        <w:ind w:left="111" w:right="-56"/>
        <w:jc w:val="left"/>
        <w:tabs>
          <w:tab w:pos="2440" w:val="left"/>
        </w:tabs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j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lf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20"/>
          <w:szCs w:val="20"/>
          <w:spacing w:val="-1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ab/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now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cts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help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76" w:lineRule="auto"/>
        <w:ind w:right="458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13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0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5.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right="333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avy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l.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61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was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like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hel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ful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right="123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lp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cial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ces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cle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so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Bar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060" w:right="700"/>
          <w:cols w:num="2" w:equalWidth="0">
            <w:col w:w="4465" w:space="608"/>
            <w:col w:w="508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060" w:right="700"/>
        </w:sectPr>
      </w:pPr>
      <w:rPr/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4" w:lineRule="auto"/>
        <w:ind w:left="111" w:right="-41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pict>
          <v:group style="position:absolute;margin-left:50.625pt;margin-top:-369.751282pt;width:233.95pt;height:350.2pt;mso-position-horizontal-relative:page;mso-position-vertical-relative:paragraph;z-index:-1532" coordorigin="1013,-7395" coordsize="4679,7004">
            <v:group style="position:absolute;left:1020;top:-7388;width:4664;height:6989" coordorigin="1020,-7388" coordsize="4664,6989">
              <v:shape style="position:absolute;left:1020;top:-7388;width:4664;height:6989" coordorigin="1020,-7388" coordsize="4664,6989" path="m1020,-399l5684,-399,5684,-7388,1020,-7388,1020,-399e" filled="t" fillcolor="#D5E2BB" stroked="f">
                <v:path arrowok="t"/>
                <v:fill/>
              </v:shape>
            </v:group>
            <v:group style="position:absolute;left:1020;top:-7388;width:4664;height:6989" coordorigin="1020,-7388" coordsize="4664,6989">
              <v:shape style="position:absolute;left:1020;top:-7388;width:4664;height:6989" coordorigin="1020,-7388" coordsize="4664,6989" path="m1020,-399l5684,-399,5684,-7388,1020,-7388,1020,-399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12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m.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11" w:right="594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lp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1" w:right="9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“I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yt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41" w:lineRule="exact"/>
        <w:ind w:left="111" w:right="-7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mys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f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q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–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goi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37" w:after="0" w:line="240" w:lineRule="auto"/>
        <w:ind w:left="111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?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11" w:right="112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Som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like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ical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fit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Bar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ff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5" w:lineRule="exact"/>
        <w:ind w:left="111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me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“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23" w:after="0" w:line="277" w:lineRule="auto"/>
        <w:ind w:left="2665" w:right="1286"/>
        <w:jc w:val="center"/>
        <w:rPr>
          <w:rFonts w:ascii="Verdana" w:hAnsi="Verdana" w:cs="Verdana" w:eastAsia="Verdana"/>
          <w:sz w:val="20"/>
          <w:szCs w:val="20"/>
        </w:rPr>
      </w:pPr>
      <w:rPr/>
      <w:r>
        <w:rPr/>
        <w:br w:type="column"/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alwa</w:t>
      </w:r>
      <w:r>
        <w:rPr>
          <w:rFonts w:ascii="Verdana" w:hAnsi="Verdana" w:cs="Verdana" w:eastAsia="Verdana"/>
          <w:sz w:val="20"/>
          <w:szCs w:val="20"/>
          <w:spacing w:val="3"/>
          <w:w w:val="99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5" w:lineRule="exact"/>
        <w:ind w:left="2617" w:right="1241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  <w:position w:val="-1"/>
        </w:rPr>
        <w:t>l”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12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37" w:after="0" w:line="275" w:lineRule="auto"/>
        <w:ind w:right="352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lp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how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right="762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060" w:right="700"/>
          <w:cols w:num="2" w:equalWidth="0">
            <w:col w:w="4198" w:space="724"/>
            <w:col w:w="523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7" w:after="0" w:line="240" w:lineRule="auto"/>
        <w:ind w:left="4704" w:right="5040"/>
        <w:jc w:val="center"/>
        <w:rPr>
          <w:rFonts w:ascii="Verdana" w:hAnsi="Verdana" w:cs="Verdana" w:eastAsia="Verdana"/>
          <w:sz w:val="24"/>
          <w:szCs w:val="24"/>
        </w:rPr>
      </w:pPr>
      <w:rPr/>
      <w:r>
        <w:rPr/>
        <w:pict>
          <v:group style="position:absolute;margin-left:50.5pt;margin-top:-291.351532pt;width:220.75pt;height:287.8pt;mso-position-horizontal-relative:page;mso-position-vertical-relative:paragraph;z-index:-1534" coordorigin="1010,-5827" coordsize="4415,5756">
            <v:group style="position:absolute;left:1020;top:-5817;width:4395;height:5736" coordorigin="1020,-5817" coordsize="4395,5736">
              <v:shape style="position:absolute;left:1020;top:-5817;width:4395;height:5736" coordorigin="1020,-5817" coordsize="4395,5736" path="m1020,-81l5415,-81,5415,-5817,1020,-5817,1020,-81e" filled="t" fillcolor="#E4B8B7" stroked="f">
                <v:path arrowok="t"/>
                <v:fill/>
              </v:shape>
            </v:group>
            <v:group style="position:absolute;left:1020;top:-5817;width:4395;height:5736" coordorigin="1020,-5817" coordsize="4395,5736">
              <v:shape style="position:absolute;left:1020;top:-5817;width:4395;height:5736" coordorigin="1020,-5817" coordsize="4395,5736" path="m1020,-81l5415,-81,5415,-5817,1020,-5817,1020,-81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10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1600" w:left="1060" w:right="7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3.125pt;margin-top:682.075012pt;width:349.19pt;height:99.05pt;mso-position-horizontal-relative:page;mso-position-vertical-relative:page;z-index:-1529" coordorigin="1463,13642" coordsize="6984,1981">
            <v:group style="position:absolute;left:1470;top:13649;width:6969;height:1966" coordorigin="1470,13649" coordsize="6969,1966">
              <v:shape style="position:absolute;left:1470;top:13649;width:6969;height:1966" coordorigin="1470,13649" coordsize="6969,1966" path="m3773,13785l3584,13788,3399,13797,3219,13812,3045,13832,2876,13857,2714,13887,2560,13922,2413,13962,2274,14005,2144,14053,2024,14105,1914,14160,1815,14218,1727,14279,1651,14344,1587,14411,1537,14480,1500,14552,1478,14625,1470,14700,1478,14775,1500,14848,1537,14920,1587,14989,1651,15056,1727,15120,1815,15182,1914,15240,2024,15295,2144,15347,2274,15395,2413,15438,2560,15478,2714,15513,2876,15543,3045,15568,3219,15588,3399,15603,3584,15612,3773,15615,3961,15612,4146,15603,4326,15588,4500,15568,4669,15543,4831,15512,4985,15477,5132,15438,5271,15393,5401,15345,5521,15293,5631,15237,5730,15178,5818,15116,5894,15050,5957,14982,6008,14911,6045,14838,6067,14763,6075,14686,6074,14667,6059,14592,6029,14518,5996,14463,5955,14409,6948,14105,5522,14105,5455,14075,5385,14047,5312,14020,5237,13994,5159,13969,5079,13946,4996,13925,4911,13905,4824,13886,4736,13869,4645,13853,4553,13839,4460,13827,4365,13816,4268,13806,4171,13799,4073,13793,3973,13788,3873,13786,3773,13785e" filled="t" fillcolor="#B1A0C6" stroked="f">
                <v:path arrowok="t"/>
                <v:fill/>
              </v:shape>
              <v:shape style="position:absolute;left:1470;top:13649;width:6969;height:1966" coordorigin="1470,13649" coordsize="6969,1966" path="m8439,13649l5522,14105,6948,14105,8439,13649e" filled="t" fillcolor="#B1A0C6" stroked="f">
                <v:path arrowok="t"/>
                <v:fill/>
              </v:shape>
            </v:group>
            <v:group style="position:absolute;left:1470;top:13649;width:6969;height:1966" coordorigin="1470,13649" coordsize="6969,1966">
              <v:shape style="position:absolute;left:1470;top:13649;width:6969;height:1966" coordorigin="1470,13649" coordsize="6969,1966" path="m5955,14409l5996,14463,6029,14518,6053,14574,6071,14649,6075,14686,6067,14763,6045,14838,6008,14911,5957,14982,5894,15050,5818,15116,5730,15178,5631,15237,5521,15293,5401,15345,5271,15393,5132,15438,4985,15477,4831,15512,4669,15543,4500,15568,4326,15588,4146,15603,3961,15612,3773,15615,3584,15612,3399,15603,3219,15588,3045,15568,2876,15543,2714,15513,2560,15478,2413,15438,2274,15395,2144,15347,2024,15295,1914,15240,1815,15182,1727,15120,1651,15056,1587,14989,1537,14920,1500,14848,1478,14775,1470,14700,1478,14625,1500,14552,1537,14480,1587,14411,1651,14344,1727,14279,1815,14218,1914,14160,2024,14105,2144,14053,2274,14005,2413,13962,2560,13922,2714,13887,2876,13857,3045,13832,3219,13812,3399,13797,3584,13788,3773,13785,3873,13786,3973,13788,4073,13793,4171,13799,4268,13806,4365,13816,4460,13827,4553,13839,4645,13853,4736,13869,4824,13886,4911,13905,4996,13925,5079,13946,5159,13969,5237,13994,5312,14020,5385,14047,5455,14075,5522,14105,8439,13649,5955,14409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72.059998pt;margin-top:20.535517pt;width:103.011525pt;height:116.776334pt;mso-position-horizontal-relative:page;mso-position-vertical-relative:paragraph;z-index:-1531" type="#_x0000_t75">
            <v:imagedata r:id="rId30" o:title=""/>
          </v:shape>
        </w:pict>
      </w:r>
      <w:r>
        <w:rPr/>
        <w:pict>
          <v:group style="position:absolute;margin-left:210.25pt;margin-top:39.685883pt;width:304pt;height:76.650pt;mso-position-horizontal-relative:page;mso-position-vertical-relative:paragraph;z-index:-1530" coordorigin="4205,794" coordsize="6080,1533">
            <v:group style="position:absolute;left:4215;top:804;width:6060;height:1513" coordorigin="4215,804" coordsize="6060,1513">
              <v:shape style="position:absolute;left:4215;top:804;width:6060;height:1513" coordorigin="4215,804" coordsize="6060,1513" path="m4404,804l4338,816,4281,849,4240,899,4218,961,4215,2128,4216,2151,4236,2214,4275,2266,4330,2302,4395,2317,10086,2317,10109,2315,10173,2296,10224,2256,10260,2202,10275,2136,10275,993,10274,970,10254,906,10215,854,10160,819,10095,804,4404,804e" filled="t" fillcolor="#E26C09" stroked="f">
                <v:path arrowok="t"/>
                <v:fill/>
              </v:shape>
            </v:group>
            <v:group style="position:absolute;left:4215;top:804;width:6060;height:1513" coordorigin="4215,804" coordsize="6060,1513">
              <v:shape style="position:absolute;left:4215;top:804;width:6060;height:1513" coordorigin="4215,804" coordsize="6060,1513" path="m4404,804l4338,816,4281,849,4240,899,4218,961,4215,2128,4216,2151,4236,2214,4275,2266,4330,2302,4395,2317,10086,2317,10109,2315,10173,2296,10224,2256,10260,2202,10275,2136,10275,993,10274,970,10254,906,10215,854,10160,819,10095,804,4404,80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.5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77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iv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37" w:after="0" w:line="274" w:lineRule="auto"/>
        <w:ind w:left="3077" w:right="476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two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s: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suri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40" w:lineRule="auto"/>
        <w:ind w:left="3077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Oli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Arthritis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cialist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Childre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0" w:right="157" w:firstLine="6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0" w:right="28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“As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icult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it’s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sk”.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100" w:right="20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childr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”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NHS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”.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“I’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rust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child’s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I’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41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43" w:after="0" w:line="271" w:lineRule="exact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lat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71" w:lineRule="auto"/>
        <w:ind w:left="912" w:right="5205" w:firstLine="-811"/>
        <w:jc w:val="both"/>
        <w:tabs>
          <w:tab w:pos="9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11"/>
        </w:rPr>
        <w:t>.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11"/>
        </w:rPr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“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Actual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9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in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ing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2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ive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4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mi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es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006FC0"/>
          <w:spacing w:val="3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ha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006FC0"/>
          <w:spacing w:val="3"/>
          <w:w w:val="100"/>
          <w:b/>
          <w:bCs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k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06FC0"/>
          <w:spacing w:val="4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cup</w:t>
      </w:r>
      <w:r>
        <w:rPr>
          <w:rFonts w:ascii="Arial" w:hAnsi="Arial" w:cs="Arial" w:eastAsia="Arial"/>
          <w:sz w:val="20"/>
          <w:szCs w:val="20"/>
          <w:color w:val="006FC0"/>
          <w:spacing w:val="2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of</w:t>
      </w:r>
      <w:r>
        <w:rPr>
          <w:rFonts w:ascii="Arial" w:hAnsi="Arial" w:cs="Arial" w:eastAsia="Arial"/>
          <w:sz w:val="20"/>
          <w:szCs w:val="20"/>
          <w:color w:val="006FC0"/>
          <w:spacing w:val="6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co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ee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w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hil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it’s</w:t>
      </w:r>
      <w:r>
        <w:rPr>
          <w:rFonts w:ascii="Arial" w:hAnsi="Arial" w:cs="Arial" w:eastAsia="Arial"/>
          <w:sz w:val="20"/>
          <w:szCs w:val="20"/>
          <w:color w:val="006FC0"/>
          <w:spacing w:val="3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still</w:t>
      </w:r>
      <w:r>
        <w:rPr>
          <w:rFonts w:ascii="Arial" w:hAnsi="Arial" w:cs="Arial" w:eastAsia="Arial"/>
          <w:sz w:val="20"/>
          <w:szCs w:val="20"/>
          <w:color w:val="006FC0"/>
          <w:spacing w:val="3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hot</w:t>
      </w:r>
      <w:r>
        <w:rPr>
          <w:rFonts w:ascii="Arial" w:hAnsi="Arial" w:cs="Arial" w:eastAsia="Arial"/>
          <w:sz w:val="20"/>
          <w:szCs w:val="20"/>
          <w:color w:val="006FC0"/>
          <w:spacing w:val="4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06FC0"/>
          <w:spacing w:val="4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be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6FC0"/>
          <w:spacing w:val="1"/>
          <w:w w:val="100"/>
          <w:b/>
          <w:bCs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06FC0"/>
          <w:spacing w:val="3"/>
          <w:w w:val="100"/>
          <w:b/>
          <w:bCs/>
          <w:i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006FC0"/>
          <w:spacing w:val="-1"/>
          <w:w w:val="100"/>
          <w:b/>
          <w:bCs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006FC0"/>
          <w:spacing w:val="0"/>
          <w:w w:val="100"/>
          <w:b/>
          <w:bCs/>
          <w:i/>
          <w:position w:val="0"/>
        </w:rPr>
        <w:t>ed”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NumType w:start="11"/>
          <w:pgMar w:footer="1307" w:header="0" w:top="1560" w:bottom="1500" w:left="1340" w:right="1340"/>
          <w:footerReference w:type="default" r:id="rId29"/>
          <w:pgSz w:w="11920" w:h="16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ks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5" w:lineRule="auto"/>
        <w:ind w:left="100" w:right="64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ield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00" w:right="67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84.700012pt;margin-top:32.415878pt;width:109.7pt;height:77.650pt;mso-position-horizontal-relative:page;mso-position-vertical-relative:paragraph;z-index:-1528" coordorigin="5694,648" coordsize="2194,1553">
            <v:shape style="position:absolute;left:5851;top:648;width:1880;height:930" type="#_x0000_t75">
              <v:imagedata r:id="rId31" o:title=""/>
            </v:shape>
            <v:shape style="position:absolute;left:5694;top:1571;width:2194;height:630" type="#_x0000_t75">
              <v:imagedata r:id="rId32" o:title=""/>
            </v:shape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ix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Coping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1.174399pt;height:79.297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276" w:lineRule="auto"/>
        <w:ind w:left="100" w:right="6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Deli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cCart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rom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sical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6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6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iscuss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3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DVD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had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ractical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s: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Fe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ngs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820" w:right="140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can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?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Hea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rio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you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asks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you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ot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46" w:after="0" w:line="240" w:lineRule="auto"/>
        <w:ind w:left="782" w:right="6967"/>
        <w:jc w:val="center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-1"/>
          <w:w w:val="99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99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rst</w:t>
      </w:r>
      <w:r>
        <w:rPr>
          <w:rFonts w:ascii="Verdana" w:hAnsi="Verdana" w:cs="Verdana" w:eastAsia="Verdana"/>
          <w:sz w:val="24"/>
          <w:szCs w:val="24"/>
          <w:spacing w:val="-1"/>
          <w:w w:val="99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99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820" w:right="362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–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“Can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’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so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rug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1307" w:top="1560" w:bottom="1500" w:left="1340" w:right="1360"/>
          <w:pgSz w:w="11920" w:h="16840"/>
        </w:sectPr>
      </w:pPr>
      <w:rPr/>
    </w:p>
    <w:p>
      <w:pPr>
        <w:spacing w:before="62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/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ways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‘bec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end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knowi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what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ou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exact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/>
        <w:pict>
          <v:group style="position:absolute;margin-left:96.550003pt;margin-top:21.694477pt;width:372.575pt;height:71.55pt;mso-position-horizontal-relative:page;mso-position-vertical-relative:paragraph;z-index:-1527" coordorigin="1931,434" coordsize="7452,1431">
            <v:group style="position:absolute;left:1941;top:444;width:3097;height:1411" coordorigin="1941,444" coordsize="3097,1411">
              <v:shape style="position:absolute;left:1941;top:444;width:3097;height:1411" coordorigin="1941,444" coordsize="3097,1411" path="m5038,1463l3180,1463,3792,1855,5038,1463e" filled="t" fillcolor="#C2D59B" stroked="f">
                <v:path arrowok="t"/>
                <v:fill/>
              </v:shape>
              <v:shape style="position:absolute;left:1941;top:444;width:3097;height:1411" coordorigin="1941,444" coordsize="3097,1411" path="m9375,444l1941,444,1941,1463,9375,1463,9375,444e" filled="t" fillcolor="#C2D59B" stroked="f">
                <v:path arrowok="t"/>
                <v:fill/>
              </v:shape>
            </v:group>
            <v:group style="position:absolute;left:1941;top:444;width:7434;height:1411" coordorigin="1941,444" coordsize="7434,1411">
              <v:shape style="position:absolute;left:1941;top:444;width:7434;height:1411" coordorigin="1941,444" coordsize="7434,1411" path="m1941,444l1941,1038,1941,1293,1941,1463,3180,1463,3792,1855,5038,1463,9375,1463,9375,1293,9375,1038,9375,444,5038,444,3180,444,1941,44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-1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oral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st</w:t>
      </w:r>
      <w:r>
        <w:rPr>
          <w:rFonts w:ascii="Verdana" w:hAnsi="Verdana" w:cs="Verdana" w:eastAsia="Verdana"/>
          <w:sz w:val="24"/>
          <w:szCs w:val="24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74" w:lineRule="auto"/>
        <w:ind w:left="753" w:right="1121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suf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always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goi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2" w:after="0" w:line="235" w:lineRule="exact"/>
        <w:ind w:left="753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suff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auto"/>
        <w:ind w:left="62" w:right="6800"/>
        <w:jc w:val="center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rning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ig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ack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900" w:val="left"/>
        </w:tabs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ger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900" w:val="left"/>
        </w:tabs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rate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900" w:val="left"/>
        </w:tabs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4"/>
          <w:szCs w:val="24"/>
          <w:spacing w:val="-1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ck,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ack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900" w:val="left"/>
        </w:tabs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/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2" w:right="5558"/>
        <w:jc w:val="center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Verdana" w:hAnsi="Verdana" w:cs="Verdana" w:eastAsia="Verdana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mpa</w:t>
      </w:r>
      <w:r>
        <w:rPr>
          <w:rFonts w:ascii="Verdana" w:hAnsi="Verdana" w:cs="Verdana" w:eastAsia="Verdana"/>
          <w:sz w:val="24"/>
          <w:szCs w:val="24"/>
          <w:spacing w:val="1"/>
          <w:w w:val="100"/>
          <w:b/>
          <w:bCs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3"/>
          <w:w w:val="100"/>
          <w:b/>
          <w:bCs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99"/>
          <w:b/>
          <w:bCs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99"/>
          <w:b/>
          <w:bCs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ions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ome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emo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‘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aware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82" w:right="6441"/>
        <w:jc w:val="center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can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ake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way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oy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1307" w:top="1360" w:bottom="1500" w:left="1340" w:right="1680"/>
          <w:pgSz w:w="11920" w:h="16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90" w:lineRule="exact"/>
        <w:ind w:left="480" w:right="852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rvi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–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‘No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m’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80" w:right="58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–</w:t>
      </w:r>
      <w:r>
        <w:rPr>
          <w:rFonts w:ascii="Verdana" w:hAnsi="Verdana" w:cs="Verdana" w:eastAsia="Verdana"/>
          <w:sz w:val="24"/>
          <w:szCs w:val="24"/>
          <w:spacing w:val="2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’s</w:t>
      </w:r>
      <w:r>
        <w:rPr>
          <w:rFonts w:ascii="Verdana" w:hAnsi="Verdana" w:cs="Verdana" w:eastAsia="Verdana"/>
          <w:sz w:val="24"/>
          <w:szCs w:val="24"/>
          <w:spacing w:val="2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ard</w:t>
      </w:r>
      <w:r>
        <w:rPr>
          <w:rFonts w:ascii="Verdana" w:hAnsi="Verdana" w:cs="Verdana" w:eastAsia="Verdana"/>
          <w:sz w:val="24"/>
          <w:szCs w:val="24"/>
          <w:spacing w:val="2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2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2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swa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2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5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1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ave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aga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ry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exact"/>
        <w:ind w:left="120" w:right="-20"/>
        <w:jc w:val="left"/>
        <w:tabs>
          <w:tab w:pos="560" w:val="left"/>
        </w:tabs>
        <w:rPr>
          <w:rFonts w:ascii="Verdana" w:hAnsi="Verdana" w:cs="Verdana" w:eastAsia="Verdana"/>
          <w:sz w:val="24"/>
          <w:szCs w:val="24"/>
        </w:rPr>
      </w:pPr>
      <w:rPr/>
      <w:r>
        <w:rPr/>
        <w:pict>
          <v:shape style="position:absolute;margin-left:294.956146pt;margin-top:18.202631pt;width:184.648857pt;height:83.4pt;mso-position-horizontal-relative:page;mso-position-vertical-relative:paragraph;z-index:-1526" type="#_x0000_t75">
            <v:imagedata r:id="rId34" o:title=""/>
          </v:shape>
        </w:pict>
      </w:r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-1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Can’t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ort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so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ak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j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ry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rst</w:t>
      </w:r>
      <w:r>
        <w:rPr>
          <w:rFonts w:ascii="Verdana" w:hAnsi="Verdana" w:cs="Verdana" w:eastAsia="Verdana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307" w:top="1560" w:bottom="1500" w:left="1680" w:right="1320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80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Pr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i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han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3" w:after="0" w:line="277" w:lineRule="auto"/>
        <w:ind w:right="1775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br w:type="column"/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3" w:lineRule="exact"/>
        <w:ind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w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680" w:right="1320"/>
          <w:cols w:num="2" w:equalWidth="0">
            <w:col w:w="3883" w:space="1794"/>
            <w:col w:w="3243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4" w:lineRule="auto"/>
        <w:ind w:left="480" w:right="55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Del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3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35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4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rs</w:t>
      </w:r>
      <w:r>
        <w:rPr>
          <w:rFonts w:ascii="Arial" w:hAnsi="Arial" w:cs="Arial" w:eastAsia="Arial"/>
          <w:sz w:val="24"/>
          <w:szCs w:val="24"/>
          <w:spacing w:val="36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to</w:t>
      </w:r>
      <w:r>
        <w:rPr>
          <w:rFonts w:ascii="Arial" w:hAnsi="Arial" w:cs="Arial" w:eastAsia="Arial"/>
          <w:sz w:val="24"/>
          <w:szCs w:val="24"/>
          <w:spacing w:val="3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3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ir</w:t>
      </w:r>
      <w:r>
        <w:rPr>
          <w:rFonts w:ascii="Arial" w:hAnsi="Arial" w:cs="Arial" w:eastAsia="Arial"/>
          <w:sz w:val="24"/>
          <w:szCs w:val="24"/>
          <w:spacing w:val="35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3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way</w:t>
      </w:r>
      <w:r>
        <w:rPr>
          <w:rFonts w:ascii="Arial" w:hAnsi="Arial" w:cs="Arial" w:eastAsia="Arial"/>
          <w:sz w:val="24"/>
          <w:szCs w:val="24"/>
          <w:spacing w:val="3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4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3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q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way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for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7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avour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TV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gra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mes</w:t>
      </w:r>
      <w:r>
        <w:rPr>
          <w:rFonts w:ascii="Verdana" w:hAnsi="Verdana" w:cs="Verdana" w:eastAsia="Verdana"/>
          <w:sz w:val="24"/>
          <w:szCs w:val="24"/>
          <w:spacing w:val="-1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son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Use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0" w:right="61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5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5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gs</w:t>
      </w:r>
      <w:r>
        <w:rPr>
          <w:rFonts w:ascii="Verdana" w:hAnsi="Verdana" w:cs="Verdana" w:eastAsia="Verdana"/>
          <w:sz w:val="24"/>
          <w:szCs w:val="24"/>
          <w:spacing w:val="5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5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5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4"/>
          <w:szCs w:val="24"/>
          <w:spacing w:val="5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5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5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5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oment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8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0" w:right="61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sy</w:t>
      </w:r>
      <w:r>
        <w:rPr>
          <w:rFonts w:ascii="Verdana" w:hAnsi="Verdana" w:cs="Verdana" w:eastAsia="Verdana"/>
          <w:sz w:val="24"/>
          <w:szCs w:val="24"/>
          <w:spacing w:val="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wha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ver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ou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ome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mok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: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s,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ela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90" w:lineRule="exact"/>
        <w:ind w:left="120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,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y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ay</w:t>
      </w:r>
      <w:r>
        <w:rPr>
          <w:rFonts w:ascii="Verdana" w:hAnsi="Verdana" w:cs="Verdana" w:eastAsia="Verdana"/>
          <w:sz w:val="24"/>
          <w:szCs w:val="24"/>
          <w:spacing w:val="0"/>
          <w:w w:val="100"/>
          <w:position w:val="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ay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colouri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ooks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Clean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ases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(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)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680" w:right="1320"/>
        </w:sectPr>
      </w:pPr>
      <w:rPr/>
    </w:p>
    <w:p>
      <w:pPr>
        <w:spacing w:before="60" w:after="0" w:line="240" w:lineRule="auto"/>
        <w:ind w:left="1615" w:right="507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Wri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own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‘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’,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ven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ask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yours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-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–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vol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gs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4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’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86" w:lineRule="exact"/>
        <w:ind w:left="161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orta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for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f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ary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)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q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ccept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you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ose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61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go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ch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ort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fr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m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fr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1307" w:top="1360" w:bottom="1500" w:left="1340" w:right="1520"/>
          <w:pgSz w:w="11920" w:h="16840"/>
        </w:sectPr>
      </w:pPr>
      <w:rPr/>
    </w:p>
    <w:p>
      <w:pPr>
        <w:spacing w:before="17" w:after="0" w:line="240" w:lineRule="auto"/>
        <w:ind w:left="1255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fei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cohol.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5" w:right="-77"/>
        <w:jc w:val="left"/>
        <w:rPr>
          <w:rFonts w:ascii="Verdana" w:hAnsi="Verdana" w:cs="Verdana" w:eastAsia="Verdana"/>
          <w:sz w:val="24"/>
          <w:szCs w:val="24"/>
        </w:rPr>
      </w:pPr>
      <w:rPr/>
      <w:r>
        <w:rPr/>
        <w:pict>
          <v:group style="position:absolute;margin-left:58.400002pt;margin-top:20.094439pt;width:232.195pt;height:123.285pt;mso-position-horizontal-relative:page;mso-position-vertical-relative:paragraph;z-index:-1525" coordorigin="1168,402" coordsize="4644,2466">
            <v:group style="position:absolute;left:1178;top:412;width:4521;height:2060" coordorigin="1178,412" coordsize="4521,2060">
              <v:shape style="position:absolute;left:1178;top:412;width:4521;height:2060" coordorigin="1178,412" coordsize="4521,2060" path="m3772,2452l3297,2452,3331,2472,3727,2472,3772,24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856,2432l3232,2432,3265,2452,3815,2452,3856,24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132,2292l2941,2292,2962,2312,2984,2312,3007,2332,3032,2352,3057,2372,3084,2392,3112,2392,3141,2412,3170,2412,3201,2432,3897,2432,3973,2392,4042,2352,4104,2312,4132,2292e" filled="t" fillcolor="#E4B8B7" stroked="f">
                <v:path arrowok="t"/>
                <v:fill/>
              </v:shape>
              <v:shape style="position:absolute;left:1178;top:412;width:4521;height:2060" coordorigin="1178,412" coordsize="4521,2060" path="m2737,2332l2300,2332,2342,2352,2716,2352,2737,23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2842,2312l2178,2312,2218,2332,2822,2332,2842,2312e" filled="t" fillcolor="#E4B8B7" stroked="f">
                <v:path arrowok="t"/>
                <v:fill/>
              </v:shape>
              <v:shape style="position:absolute;left:1178;top:412;width:4521;height:2060" coordorigin="1178,412" coordsize="4521,2060" path="m5661,1152l1373,1152,1346,1172,1321,1192,1298,1192,1239,1252,1199,1312,1179,1372,1178,1392,1179,1412,1182,1432,1186,1432,1192,1452,1200,1472,1210,1492,1221,1512,1234,1532,1248,1532,1264,1552,1281,1572,1300,1572,1320,1592,1341,1612,1364,1612,1388,1632,1406,1632,1385,1652,1367,1652,1350,1672,1335,1692,1321,1712,1310,1732,1300,1732,1292,1752,1286,1772,1282,1792,1280,1812,1282,1832,1286,1852,1293,1892,1332,1952,1392,2012,1417,2012,1443,2032,1471,2052,1501,2072,1532,2072,1565,2092,1671,2092,1708,2112,1799,2112,1846,2152,1901,2192,1963,2232,1995,2252,2029,2252,2065,2272,2102,2292,2139,2312,2883,2312,2903,2292,4132,2292,4157,2272,4180,2252,4201,2232,4219,2192,4234,2172,4884,2172,4924,2152,4998,2112,5060,2072,5111,2032,5132,1992,5150,1972,5163,1952,5174,1912,5180,1892,5182,1852,5234,1852,5286,1832,5335,1832,5383,1812,5430,1812,5515,1772,5592,1732,5659,1692,5688,1652,5714,1632,5737,1612,5757,1572,5774,1552,5787,1512,5797,1492,5802,1452,5804,1412,5804,1392,5802,1392,5798,1372,5781,1312,5752,1252,5726,1212,5712,1212,5696,1192,5679,1172,5661,11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703,2212l4426,2212,4446,2232,4653,2232,4703,221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797,2192l4327,2192,4347,2212,4751,2212,4797,219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884,2172l4253,2172,4271,2192,4842,2192,4884,2172e" filled="t" fillcolor="#E4B8B7" stroked="f">
                <v:path arrowok="t"/>
                <v:fill/>
              </v:shape>
              <v:shape style="position:absolute;left:1178;top:412;width:4521;height:2060" coordorigin="1178,412" coordsize="4521,2060" path="m2640,652l1982,652,1933,672,1886,692,1842,712,1801,732,1763,772,1728,792,1696,812,1669,852,1645,872,1625,912,1609,952,1597,972,1590,1012,1588,1052,1588,1072,1590,1092,1596,1112,1493,1112,1461,1132,1430,1132,1401,1152,5653,1152,5664,1132,5690,1072,5699,1012,5698,992,5679,932,5640,872,5582,812,5533,772,5478,732,5448,732,5417,712,5384,712,5350,692,5315,692,5278,672,2658,672,2640,6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567,572l2791,572,2769,592,2748,612,2729,612,2711,632,2694,652,2678,672,5280,672,5272,652,5261,632,5249,612,5234,592,3583,592,3567,572e" filled="t" fillcolor="#E4B8B7" stroked="f">
                <v:path arrowok="t"/>
                <v:fill/>
              </v:shape>
              <v:shape style="position:absolute;left:1178;top:412;width:4521;height:2060" coordorigin="1178,412" coordsize="4521,2060" path="m2583,632l2088,632,2034,652,2603,652,2583,6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2465,612l2201,612,2144,632,2485,632,2465,612e" filled="t" fillcolor="#E4B8B7" stroked="f">
                <v:path arrowok="t"/>
                <v:fill/>
              </v:shape>
              <v:shape style="position:absolute;left:1178;top:412;width:4521;height:2060" coordorigin="1178,412" coordsize="4521,2060" path="m5176,532l3623,532,3608,552,3594,572,3582,572,3583,592,5234,592,5216,572,5197,552,5176,5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533,552l2838,552,2814,572,3550,572,3533,5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497,532l2888,532,2863,552,3515,552,3497,5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439,512l2942,512,2915,532,3459,532,3439,51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311,492l3674,492,3656,512,3639,532,4358,532,4343,512,4327,512,4311,492e" filled="t" fillcolor="#E4B8B7" stroked="f">
                <v:path arrowok="t"/>
                <v:fill/>
              </v:shape>
              <v:shape style="position:absolute;left:1178;top:412;width:4521;height:2060" coordorigin="1178,412" coordsize="4521,2060" path="m5073,472l4471,472,4453,492,4435,492,4418,512,4402,512,4386,532,5153,532,5128,512,5101,492,5073,472e" filled="t" fillcolor="#E4B8B7" stroked="f">
                <v:path arrowok="t"/>
                <v:fill/>
              </v:shape>
              <v:shape style="position:absolute;left:1178;top:412;width:4521;height:2060" coordorigin="1178,412" coordsize="4521,2060" path="m3358,492l2999,492,2970,512,3379,512,3358,49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277,472l3713,472,3693,492,4294,492,4277,47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240,452l3778,452,3755,472,4259,472,4240,4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5013,452l4529,452,4509,472,5044,472,5013,45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161,432l3850,432,3825,452,4182,452,4161,4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948,432l4590,432,4570,452,4981,452,4948,43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032,412l3981,412,3954,432,4054,432,4032,412e" filled="t" fillcolor="#E4B8B7" stroked="f">
                <v:path arrowok="t"/>
                <v:fill/>
              </v:shape>
              <v:shape style="position:absolute;left:1178;top:412;width:4521;height:2060" coordorigin="1178,412" coordsize="4521,2060" path="m4768,412l4745,412,4722,432,4805,432,4768,412e" filled="t" fillcolor="#E4B8B7" stroked="f">
                <v:path arrowok="t"/>
                <v:fill/>
              </v:shape>
            </v:group>
            <v:group style="position:absolute;left:1178;top:411;width:4626;height:2061" coordorigin="1178,411" coordsize="4626,2061">
              <v:shape style="position:absolute;left:1178;top:411;width:4626;height:2061" coordorigin="1178,411" coordsize="4626,2061" path="m1596,1096l1526,1104,1461,1117,1401,1136,1321,1174,1257,1220,1210,1275,1183,1335,1178,1378,1179,1396,1200,1465,1248,1528,1300,1570,1364,1605,1406,1620,1385,1634,1335,1680,1300,1731,1280,1803,1282,1828,1304,1897,1350,1959,1417,2011,1471,2040,1532,2063,1599,2081,1671,2092,1747,2095,1767,2095,1787,2094,1799,2095,1846,2140,1901,2181,1963,2219,2029,2252,2102,2280,2178,2304,2258,2323,2342,2337,2428,2345,2516,2348,2583,2346,2650,2341,2716,2333,2780,2322,2842,2307,2903,2290,2984,2312,3057,2358,3112,2386,3170,2409,3232,2430,3297,2446,3365,2459,3435,2467,3506,2471,3542,2472,3589,2471,3682,2463,3772,2449,3856,2428,3936,2401,4009,2368,4074,2330,4132,2286,4180,2239,4219,2187,4234,2159,4235,2162,4308,2186,4386,2203,4446,2212,4508,2217,4549,2219,4602,2218,4703,2208,4797,2190,4884,2163,4962,2129,5030,2089,5087,2043,5132,1992,5163,1936,5180,1877,5182,1847,5181,1846,5234,1840,5335,1822,5430,1795,5515,1762,5592,1721,5659,1674,5714,1623,5757,1566,5787,1506,5802,1443,5804,1410,5804,1391,5788,1317,5752,1246,5712,1195,5661,1148,5653,1142,5664,1124,5690,1068,5699,1010,5698,986,5679,917,5640,853,5582,795,5507,746,5448,718,5384,695,5315,677,5278,670,5280,670,5249,605,5197,548,5128,499,5073,471,5013,448,4948,430,4878,418,4805,412,4768,411,4745,411,4677,416,4612,426,4549,440,4490,460,4418,493,4358,512,4294,474,4221,445,4161,428,4098,417,4032,412,3954,413,3875,422,3801,439,3734,462,3674,492,3623,527,3582,568,3583,573,3567,563,3497,530,3439,510,3379,494,3315,483,3250,475,3183,473,3151,474,3089,478,3029,486,2942,505,2863,533,2791,567,2729,609,2678,657,2676,659,2658,653,2583,632,2505,615,2445,607,2384,602,2322,599,2261,601,2144,612,2034,634,1933,665,1842,705,1763,752,1696,807,1645,867,1609,932,1590,1002,1588,1038,1588,1058,1590,1078,1596,1096xe" filled="f" stroked="t" strokeweight=".75pt" strokecolor="#000000">
                <v:path arrowok="t"/>
              </v:shape>
            </v:group>
            <v:group style="position:absolute;left:1408;top:1623;width:261;height:39" coordorigin="1408,1623" coordsize="261,39">
              <v:shape style="position:absolute;left:1408;top:1623;width:261;height:39" coordorigin="1408,1623" coordsize="261,39" path="m1408,1623l1483,1645,1542,1655,1603,1661,1624,1662,1651,1662,1669,1661e" filled="f" stroked="t" strokeweight=".75pt" strokecolor="#000000">
                <v:path arrowok="t"/>
              </v:shape>
            </v:group>
            <v:group style="position:absolute;left:1801;top:2075;width:119;height:18" coordorigin="1801,2075" coordsize="119,18">
              <v:shape style="position:absolute;left:1801;top:2075;width:119;height:18" coordorigin="1801,2075" coordsize="119,18" path="m1801,2093l1861,2087,1901,2079,1920,2075e" filled="f" stroked="t" strokeweight=".75pt" strokecolor="#000000">
                <v:path arrowok="t"/>
              </v:shape>
            </v:group>
            <v:group style="position:absolute;left:2869;top:2193;width:64;height:76" coordorigin="2869,2193" coordsize="64,76">
              <v:shape style="position:absolute;left:2869;top:2193;width:64;height:76" coordorigin="2869,2193" coordsize="64,76" path="m2869,2193l2880,2209,2892,2225,2905,2240,2919,2255,2933,2270e" filled="f" stroked="t" strokeweight=".75pt" strokecolor="#000000">
                <v:path arrowok="t"/>
              </v:shape>
            </v:group>
            <v:group style="position:absolute;left:4234;top:2083;width:26;height:76" coordorigin="4234,2083" coordsize="26,76">
              <v:shape style="position:absolute;left:4234;top:2083;width:26;height:76" coordorigin="4234,2083" coordsize="26,76" path="m4234,2159l4243,2141,4250,2122,4256,2103,4260,2083e" filled="f" stroked="t" strokeweight=".75pt" strokecolor="#000000">
                <v:path arrowok="t"/>
              </v:shape>
            </v:group>
            <v:group style="position:absolute;left:4834;top:1506;width:348;height:341" coordorigin="4834,1506" coordsize="348,341">
              <v:shape style="position:absolute;left:4834;top:1506;width:348;height:341" coordorigin="4834,1506" coordsize="348,341" path="m5182,1847l5182,1845,5183,1845,5183,1843,5174,1780,5148,1719,5106,1662,5049,1611,4979,1565,4896,1527,4866,1516,4834,1506e" filled="f" stroked="t" strokeweight=".75pt" strokecolor="#000000">
                <v:path arrowok="t"/>
              </v:shape>
            </v:group>
            <v:group style="position:absolute;left:5498;top:1143;width:155;height:127" coordorigin="5498,1143" coordsize="155,127">
              <v:shape style="position:absolute;left:5498;top:1143;width:155;height:127" coordorigin="5498,1143" coordsize="155,127" path="m5498,1270l5554,1236,5602,1199,5641,1157,5652,1143e" filled="f" stroked="t" strokeweight=".75pt" strokecolor="#000000">
                <v:path arrowok="t"/>
              </v:shape>
            </v:group>
            <v:group style="position:absolute;left:5284;top:686;width:4;height:44" coordorigin="5284,686" coordsize="4,44">
              <v:shape style="position:absolute;left:5284;top:686;width:4;height:44" coordorigin="5284,686" coordsize="4,44" path="m5288,730l5288,729,5288,727,5288,726,5287,706,5284,686e" filled="f" stroked="t" strokeweight=".75pt" strokecolor="#000000">
                <v:path arrowok="t"/>
              </v:shape>
            </v:group>
            <v:group style="position:absolute;left:4297;top:522;width:73;height:69" coordorigin="4297,522" coordsize="73,69">
              <v:shape style="position:absolute;left:4297;top:522;width:73;height:69" coordorigin="4297,522" coordsize="73,69" path="m4371,522l4354,535,4338,549,4323,562,4310,577,4297,591e" filled="f" stroked="t" strokeweight=".75pt" strokecolor="#000000">
                <v:path arrowok="t"/>
              </v:shape>
            </v:group>
            <v:group style="position:absolute;left:3549;top:568;width:32;height:51" coordorigin="3549,568" coordsize="32,51">
              <v:shape style="position:absolute;left:3549;top:568;width:32;height:51" coordorigin="3549,568" coordsize="32,51" path="m3582,568l3569,585,3558,602,3549,620e" filled="f" stroked="t" strokeweight=".75pt" strokecolor="#000000">
                <v:path arrowok="t"/>
              </v:shape>
            </v:group>
            <v:group style="position:absolute;left:2690;top:664;width:126;height:60" coordorigin="2690,664" coordsize="126,60">
              <v:shape style="position:absolute;left:2690;top:664;width:126;height:60" coordorigin="2690,664" coordsize="126,60" path="m2816,724l2746,688,2709,672,2690,664e" filled="f" stroked="t" strokeweight=".75pt" strokecolor="#000000">
                <v:path arrowok="t"/>
              </v:shape>
            </v:group>
            <v:group style="position:absolute;left:1594;top:1097;width:19;height:57" coordorigin="1594,1097" coordsize="19,57">
              <v:shape style="position:absolute;left:1594;top:1097;width:19;height:57" coordorigin="1594,1097" coordsize="19,57" path="m1594,1097l1599,1116,1605,1135,1613,1153e" filled="f" stroked="t" strokeweight=".75pt" strokecolor="#000000">
                <v:path arrowok="t"/>
              </v:shape>
            </v:group>
            <v:group style="position:absolute;left:1893;top:2517;width:771;height:343" coordorigin="1893,2517" coordsize="771,343">
              <v:shape style="position:absolute;left:1893;top:2517;width:771;height:343" coordorigin="1893,2517" coordsize="771,343" path="m2279,2517l2216,2519,2129,2530,2051,2550,1986,2577,1924,2622,1895,2674,1893,2688,1895,2703,1924,2755,1986,2800,2051,2827,2129,2847,2216,2858,2279,2860,2311,2860,2372,2855,2456,2841,2530,2819,2590,2790,2645,2743,2665,2688,2663,2674,2634,2622,2572,2577,2507,2550,2429,2530,2342,2519,2279,2517e" filled="t" fillcolor="#E4B8B7" stroked="f">
                <v:path arrowok="t"/>
                <v:fill/>
              </v:shape>
            </v:group>
            <v:group style="position:absolute;left:1893;top:2517;width:771;height:343" coordorigin="1893,2517" coordsize="771,343">
              <v:shape style="position:absolute;left:1893;top:2517;width:771;height:343" coordorigin="1893,2517" coordsize="771,343" path="m2279,2517l2216,2519,2129,2530,2051,2550,1986,2577,1924,2622,1895,2674,1893,2688,1895,2703,1924,2755,1986,2800,2051,2827,2129,2847,2216,2858,2279,2860,2311,2860,2372,2855,2456,2841,2530,2819,2590,2790,2645,2743,2665,2688,2663,2674,2634,2622,2572,2577,2507,2550,2429,2530,2342,2519,2279,2517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goa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2399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lf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ff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47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2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b/>
          <w:bCs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235" w:lineRule="exact"/>
        <w:ind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can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tap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1600" w:left="1340" w:right="1520"/>
          <w:cols w:num="2" w:equalWidth="0">
            <w:col w:w="5809" w:space="624"/>
            <w:col w:w="26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73.625pt;margin-top:259.524994pt;width:358.5pt;height:288.8pt;mso-position-horizontal-relative:page;mso-position-vertical-relative:page;z-index:-1522" coordorigin="3473,5190" coordsize="7170,5776">
            <v:group style="position:absolute;left:7155;top:5198;width:3480;height:4089" coordorigin="7155,5198" coordsize="3480,4089">
              <v:shape style="position:absolute;left:7155;top:5198;width:3480;height:4089" coordorigin="7155,5198" coordsize="3480,4089" path="m8895,5198l8752,5204,8613,5220,8477,5247,8345,5284,8218,5331,8095,5387,7978,5452,7867,5525,7763,5606,7665,5694,7574,5790,7491,5892,7416,6000,7349,6114,7292,6233,7244,6357,7206,6486,7178,6618,7161,6754,7155,6893,7158,6991,7166,7087,7181,7183,7200,7277,7225,7369,7255,7459,7290,7548,7330,7634,7375,7718,7424,7799,7478,7877,7537,7953,7600,8025,7667,8094,7738,8159,7813,8220,7891,8278,7974,8331,8060,8380,8149,8424,8265,9287,8795,8585,8968,8585,9038,8582,9177,8566,9313,8539,9445,8502,9572,8455,9695,8399,9811,8334,9923,8261,10027,8180,10125,8091,10216,7996,10299,7894,10374,7786,10441,7672,10498,7553,10546,7429,10584,7300,10612,7168,10629,7032,10635,6893,10629,6754,10612,6618,10584,6486,10546,6357,10498,6233,10441,6114,10374,6000,10299,5892,10216,5790,10125,5694,10027,5606,9923,5525,9811,5452,9695,5387,9572,5331,9445,5284,9313,5247,9177,5220,9038,5204,8895,5198e" filled="t" fillcolor="#B6DDE8" stroked="f">
                <v:path arrowok="t"/>
                <v:fill/>
              </v:shape>
              <v:shape style="position:absolute;left:7155;top:5198;width:3480;height:4089" coordorigin="7155,5198" coordsize="3480,4089" path="m8968,8585l8795,8585,8815,8586,8835,8587,8855,8588,8875,8588,8895,8588,8968,8585e" filled="t" fillcolor="#B6DDE8" stroked="f">
                <v:path arrowok="t"/>
                <v:fill/>
              </v:shape>
            </v:group>
            <v:group style="position:absolute;left:7155;top:5198;width:3480;height:4089" coordorigin="7155,5198" coordsize="3480,4089">
              <v:shape style="position:absolute;left:7155;top:5198;width:3480;height:4089" coordorigin="7155,5198" coordsize="3480,4089" path="m8149,8424l8060,8380,7974,8331,7891,8278,7813,8220,7738,8159,7667,8094,7600,8025,7537,7953,7478,7877,7424,7799,7375,7718,7330,7634,7290,7548,7255,7459,7225,7369,7200,7277,7181,7183,7166,7087,7158,6991,7155,6893,7161,6754,7178,6618,7206,6486,7244,6357,7292,6233,7349,6114,7416,6000,7491,5892,7574,5790,7665,5694,7763,5606,7867,5525,7978,5452,8095,5387,8218,5331,8345,5284,8477,5247,8613,5220,8752,5204,8895,5198,9038,5204,9177,5220,9313,5247,9445,5284,9572,5331,9695,5387,9811,5452,9923,5525,10027,5606,10125,5694,10216,5790,10299,5892,10374,6000,10441,6114,10498,6233,10546,6357,10584,6486,10612,6618,10629,6754,10635,6893,10629,7032,10612,7168,10584,7300,10546,7429,10498,7553,10441,7672,10374,7786,10299,7894,10216,7996,10125,8091,10027,8180,9923,8261,9811,8334,9695,8399,9572,8455,9445,8502,9313,8539,9177,8566,9038,8582,8895,8588,8875,8588,8855,8588,8835,8587,8815,8586,8795,8585,8265,9287,8149,8424xe" filled="f" stroked="t" strokeweight=".75pt" strokecolor="#000000">
                <v:path arrowok="t"/>
              </v:shape>
            </v:group>
            <v:group style="position:absolute;left:3480;top:8904;width:1778;height:2055" coordorigin="3480,8904" coordsize="1778,2055">
              <v:shape style="position:absolute;left:3480;top:8904;width:1778;height:2055" coordorigin="3480,8904" coordsize="1778,2055" path="m5258,10133l4191,10133,3837,10959,5258,10133e" filled="t" fillcolor="#CCC0D9" stroked="f">
                <v:path arrowok="t"/>
                <v:fill/>
              </v:shape>
              <v:shape style="position:absolute;left:3480;top:8904;width:1778;height:2055" coordorigin="3480,8904" coordsize="1778,2055" path="m7748,8904l3480,8904,3480,10133,7748,10133,7748,8904e" filled="t" fillcolor="#CCC0D9" stroked="f">
                <v:path arrowok="t"/>
                <v:fill/>
              </v:shape>
            </v:group>
            <v:group style="position:absolute;left:3480;top:8904;width:4268;height:2055" coordorigin="3480,8904" coordsize="4268,2055">
              <v:shape style="position:absolute;left:3480;top:8904;width:4268;height:2055" coordorigin="3480,8904" coordsize="4268,2055" path="m3480,8904l3480,9621,3480,9928,3480,10133,4191,10133,3837,10959,5258,10133,7748,10133,7748,9928,7748,9621,7748,8904,5258,8904,4191,8904,3480,890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4.375pt;margin-top:714.174988pt;width:225.72pt;height:64.291pt;mso-position-horizontal-relative:page;mso-position-vertical-relative:page;z-index:-1521" coordorigin="4088,14283" coordsize="4514,1286">
            <v:group style="position:absolute;left:4095;top:14292;width:3986;height:1270" coordorigin="4095,14292" coordsize="3986,1270">
              <v:shape style="position:absolute;left:4095;top:14292;width:3986;height:1270" coordorigin="4095,14292" coordsize="3986,1270" path="m6978,15442l5811,15442,5810,15442,5874,15474,5949,15502,6033,15524,6063,15532,6093,15536,6156,15548,6189,15552,6222,15554,6256,15558,6324,15562,6440,15562,6531,15558,6700,15536,6777,15520,6848,15498,6881,15488,6912,15476,6941,15462,6968,15448,6978,15442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5236,14408l5215,14408,5096,14412,4984,14422,4880,14438,4785,14460,4702,14488,4630,14518,4572,14554,4514,14614,4493,14678,4493,14690,4495,14702,4500,14714,4501,14714,4467,14716,4370,14728,4284,14746,4211,14772,4154,14802,4139,14814,4126,14824,4095,14888,4096,14902,4128,14954,4178,14990,4247,15020,4316,15038,4290,15050,4230,15088,4195,15148,4196,15164,4230,15220,4282,15258,4353,15288,4439,15312,4471,15316,4505,15322,4539,15326,4611,15330,4699,15330,4721,15344,4798,15384,4858,15406,4890,15418,4958,15436,5068,15460,5146,15472,5227,15480,5353,15486,5462,15486,5483,15484,5505,15484,5527,15482,5548,15482,5632,15474,5653,15470,5673,15468,5694,15464,5714,15462,5810,15442,5809,15442,6978,15442,7035,15404,7067,15370,7710,15370,7741,15362,7777,15352,7811,15340,7843,15326,7872,15314,7941,15266,7981,15214,7990,15178,7989,15176,8040,15174,8138,15162,8230,15146,8313,15124,8388,15100,8453,15072,8507,15040,8565,14986,8592,14928,8594,14908,8593,14892,8563,14828,8516,14784,8449,14744,8447,14742,8463,14726,8476,14708,8485,14690,8491,14672,8489,14656,8461,14596,8417,14554,8355,14520,8331,14508,8305,14500,8277,14490,8248,14482,8218,14474,8152,14462,8118,14456,8082,14452,8084,14452,8081,14446,5552,14446,5478,14430,5459,14428,5439,14424,5319,14412,5298,14412,5277,14410,5257,14410,5236,14408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7710,15370l7067,15370,7068,15372,7142,15388,7161,15390,7181,15394,7282,15404,7302,15404,7323,15406,7365,15406,7386,15408,7484,15404,7576,15396,7620,15390,7662,15382,7703,15372,7710,15370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6083,14330l6028,14330,5902,14338,5814,14350,5787,14356,5760,14360,5735,14368,5710,14374,5687,14380,5664,14388,5643,14396,5622,14406,5603,14414,5586,14424,5569,14434,5554,14444,5552,14446,8081,14446,8039,14400,8028,14392,6434,14392,6418,14386,6402,14380,6385,14376,6367,14370,6349,14366,6330,14360,6292,14352,6272,14350,6232,14342,6126,14332,6105,14332,6083,14330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6917,14294l6769,14294,6718,14298,6601,14318,6541,14336,6473,14364,6433,14388,6434,14392,8028,14392,8023,14388,8004,14376,7983,14366,7970,14360,7201,14360,7187,14354,7121,14330,7045,14312,6983,14302,6961,14298,6917,14294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7623,14292l7541,14292,7496,14296,7474,14296,7453,14300,7410,14304,7390,14308,7369,14310,7330,14318,7311,14324,7293,14328,7275,14334,7258,14338,7241,14344,7225,14350,7209,14356,7201,14360,7970,14360,7911,14338,7794,14310,7694,14296,7623,14292e" filled="t" fillcolor="#F9BE8F" stroked="f">
                <v:path arrowok="t"/>
                <v:fill/>
              </v:shape>
              <v:shape style="position:absolute;left:4095;top:14292;width:3986;height:1270" coordorigin="4095,14292" coordsize="3986,1270" path="m6872,14292l6822,14292,6795,14294,6894,14294,6872,14292e" filled="t" fillcolor="#F9BE8F" stroked="f">
                <v:path arrowok="t"/>
                <v:fill/>
              </v:shape>
            </v:group>
            <v:group style="position:absolute;left:4095;top:14291;width:4499;height:1271" coordorigin="4095,14291" coordsize="4499,1271">
              <v:shape style="position:absolute;left:4095;top:14291;width:4499;height:1271" coordorigin="4095,14291" coordsize="4499,1271" path="m4501,14713l4434,14718,4370,14726,4284,14745,4211,14770,4154,14801,4106,14848,4095,14887,4096,14901,4128,14953,4178,14988,4247,15018,4316,15036,4290,15048,4230,15088,4195,15147,4196,15163,4230,15220,4282,15256,4353,15287,4439,15310,4505,15321,4574,15327,4648,15330,4668,15329,4688,15329,4699,15330,4771,15370,4828,15395,4890,15416,4958,15435,5030,15451,5106,15465,5186,15475,5269,15482,5353,15485,5418,15485,5483,15484,5548,15480,5611,15474,5673,15466,5734,15457,5811,15441,5874,15473,5949,15501,6033,15523,6093,15536,6156,15546,6222,15554,6290,15559,6359,15561,6394,15562,6440,15561,6531,15557,6617,15548,6700,15535,6777,15518,6848,15498,6912,15474,6968,15448,7035,15402,7067,15369,7068,15371,7142,15386,7221,15397,7282,15402,7344,15405,7386,15406,7435,15405,7530,15399,7620,15388,7703,15372,7777,15351,7843,15326,7898,15297,7958,15249,7987,15195,7990,15176,7989,15176,8040,15172,8138,15161,8230,15145,8313,15124,8388,15099,8453,15070,8507,15038,8565,14985,8592,14927,8594,14907,8593,14891,8563,14828,8516,14783,8449,14742,8447,14742,8463,14725,8476,14707,8485,14690,8491,14672,8489,14655,8461,14594,8417,14553,8355,14518,8277,14489,8218,14473,8152,14460,8082,14451,8084,14451,8039,14399,7983,14365,7911,14336,7825,14314,7761,14303,7694,14295,7623,14291,7586,14291,7563,14291,7496,14294,7431,14300,7369,14310,7293,14327,7225,14349,7201,14360,7187,14353,7121,14329,7045,14310,6983,14300,6917,14294,6849,14291,6822,14291,6743,14295,6669,14304,6601,14317,6541,14334,6473,14363,6433,14388,6434,14391,6418,14385,6349,14364,6272,14348,6211,14339,6148,14333,6083,14330,6061,14329,6028,14330,5963,14332,5902,14337,5814,14349,5735,14366,5664,14387,5603,14413,5552,14444,5534,14440,5459,14426,5380,14416,5319,14411,5257,14408,5215,14407,5155,14408,5039,14415,4931,14428,4831,14448,4742,14472,4664,14501,4600,14535,4549,14572,4503,14634,4493,14690,4495,14702,4500,14714,4501,14713xe" filled="f" stroked="t" strokeweight=".75pt" strokecolor="#000000">
                <v:path arrowok="t"/>
              </v:shape>
            </v:group>
            <v:group style="position:absolute;left:4319;top:15038;width:260;height:24" coordorigin="4319,15038" coordsize="260,24">
              <v:shape style="position:absolute;left:4319;top:15038;width:260;height:24" coordorigin="4319,15038" coordsize="260,24" path="m4319,15038l4394,15052,4454,15059,4516,15062,4537,15062,4561,15062,4578,15062e" filled="f" stroked="t" strokeweight=".75pt" strokecolor="#000000">
                <v:path arrowok="t"/>
              </v:shape>
            </v:group>
            <v:group style="position:absolute;left:4701;top:15319;width:100;height:9" coordorigin="4701,15319" coordsize="100,9">
              <v:shape style="position:absolute;left:4701;top:15319;width:100;height:9" coordorigin="4701,15319" coordsize="100,9" path="m4701,15328l4721,15327,4742,15326,4762,15324,4782,15322,4801,15319e" filled="f" stroked="t" strokeweight=".75pt" strokecolor="#000000">
                <v:path arrowok="t"/>
              </v:shape>
            </v:group>
            <v:group style="position:absolute;left:5740;top:15390;width:63;height:48" coordorigin="5740,15390" coordsize="63,48">
              <v:shape style="position:absolute;left:5740;top:15390;width:63;height:48" coordorigin="5740,15390" coordsize="63,48" path="m5740,15390l5753,15403,5768,15415,5785,15426,5803,15438e" filled="f" stroked="t" strokeweight=".75pt" strokecolor="#000000">
                <v:path arrowok="t"/>
              </v:shape>
            </v:group>
            <v:group style="position:absolute;left:7067;top:15316;width:27;height:54" coordorigin="7067,15316" coordsize="27,54">
              <v:shape style="position:absolute;left:7067;top:15316;width:27;height:54" coordorigin="7067,15316" coordsize="27,54" path="m7067,15369l7079,15352,7088,15334,7094,15316e" filled="f" stroked="t" strokeweight=".75pt" strokecolor="#000000">
                <v:path arrowok="t"/>
              </v:shape>
            </v:group>
            <v:group style="position:absolute;left:7678;top:14972;width:312;height:205" coordorigin="7678,14972" coordsize="312,205">
              <v:shape style="position:absolute;left:7678;top:14972;width:312;height:205" coordorigin="7678,14972" coordsize="312,205" path="m7990,15176l7990,15176,7990,15175,7990,15174,7966,15110,7914,15062,7858,15030,7789,15002,7708,14978,7678,14972e" filled="f" stroked="t" strokeweight=".75pt" strokecolor="#000000">
                <v:path arrowok="t"/>
              </v:shape>
            </v:group>
            <v:group style="position:absolute;left:8296;top:14747;width:145;height:73" coordorigin="8296,14747" coordsize="145,73">
              <v:shape style="position:absolute;left:8296;top:14747;width:145;height:73" coordorigin="8296,14747" coordsize="145,73" path="m8296,14821l8360,14796,8427,14758,8441,14747e" filled="f" stroked="t" strokeweight=".75pt" strokecolor="#000000">
                <v:path arrowok="t"/>
              </v:shape>
            </v:group>
            <v:group style="position:absolute;left:8084;top:14451;width:8;height:37" coordorigin="8084,14451" coordsize="8,37">
              <v:shape style="position:absolute;left:8084;top:14451;width:8;height:37" coordorigin="8084,14451" coordsize="8,37" path="m8092,14488l8092,14487,8092,14486,8092,14485,8092,14473,8090,14462,8084,14451e" filled="f" stroked="t" strokeweight=".75pt" strokecolor="#000000">
                <v:path arrowok="t"/>
              </v:shape>
            </v:group>
            <v:group style="position:absolute;left:7130;top:14360;width:70;height:42" coordorigin="7130,14360" coordsize="70,42">
              <v:shape style="position:absolute;left:7130;top:14360;width:70;height:42" coordorigin="7130,14360" coordsize="70,42" path="m7200,14360l7180,14369,7162,14379,7145,14390,7130,14401e" filled="f" stroked="t" strokeweight=".75pt" strokecolor="#000000">
                <v:path arrowok="t"/>
              </v:shape>
            </v:group>
            <v:group style="position:absolute;left:6403;top:14388;width:30;height:29" coordorigin="6403,14388" coordsize="30,29">
              <v:shape style="position:absolute;left:6403;top:14388;width:30;height:29" coordorigin="6403,14388" coordsize="30,29" path="m6433,14388l6416,14402,6403,14417e" filled="f" stroked="t" strokeweight=".75pt" strokecolor="#000000">
                <v:path arrowok="t"/>
              </v:shape>
            </v:group>
            <v:group style="position:absolute;left:5554;top:14444;width:134;height:39" coordorigin="5554,14444" coordsize="134,39">
              <v:shape style="position:absolute;left:5554;top:14444;width:134;height:39" coordorigin="5554,14444" coordsize="134,39" path="m5688,14484l5614,14460,5574,14449,5554,14444e" filled="f" stroked="t" strokeweight=".75pt" strokecolor="#000000">
                <v:path arrowok="t"/>
              </v:shape>
            </v:group>
            <v:group style="position:absolute;left:4500;top:14714;width:19;height:35" coordorigin="4500,14714" coordsize="19,35">
              <v:shape style="position:absolute;left:4500;top:14714;width:19;height:35" coordorigin="4500,14714" coordsize="19,35" path="m4500,14714l4507,14731,4518,14749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520386pt;margin-top:786.086975pt;width:38.234609pt;height:11.335241pt;mso-position-horizontal-relative:page;mso-position-vertical-relative:page;z-index:-1520" coordorigin="4650,15722" coordsize="765,227">
            <v:group style="position:absolute;left:4658;top:15729;width:750;height:212" coordorigin="4658,15729" coordsize="750,212">
              <v:shape style="position:absolute;left:4658;top:15729;width:750;height:212" coordorigin="4658,15729" coordsize="750,212" path="m5033,15729l4970,15731,4883,15738,4806,15751,4742,15768,4683,15797,4658,15831,4659,15840,4701,15883,4772,15911,4842,15926,4924,15937,5015,15941,5048,15941,5112,15938,5199,15929,5274,15916,5334,15898,5388,15869,5408,15835,5406,15826,5349,15778,5270,15753,5195,15740,5110,15731,5048,15729,5033,15729e" filled="t" fillcolor="#F9BE8F" stroked="f">
                <v:path arrowok="t"/>
                <v:fill/>
              </v:shape>
            </v:group>
            <v:group style="position:absolute;left:4658;top:15729;width:750;height:212" coordorigin="4658,15729" coordsize="750,212">
              <v:shape style="position:absolute;left:4658;top:15729;width:750;height:212" coordorigin="4658,15729" coordsize="750,212" path="m5033,15729l4970,15731,4883,15738,4806,15751,4742,15768,4683,15797,4658,15831,4659,15840,4701,15883,4772,15911,4842,15926,4924,15937,5015,15941,5048,15941,5112,15938,5199,15929,5274,15916,5334,15898,5388,15869,5408,15835,5406,15826,5349,15778,5270,15753,5195,15740,5110,15731,5048,15729,5033,15729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0.990311pt;margin-top:807.131958pt;width:25.646197pt;height:7.80985pt;mso-position-horizontal-relative:page;mso-position-vertical-relative:page;z-index:-1519" coordorigin="4220,16143" coordsize="513,156">
            <v:group style="position:absolute;left:4227;top:16150;width:498;height:141" coordorigin="4227,16150" coordsize="498,141">
              <v:shape style="position:absolute;left:4227;top:16150;width:498;height:141" coordorigin="4227,16150" coordsize="498,141" path="m4475,16150l4414,16152,4332,16163,4270,16180,4227,16212,4229,16223,4287,16266,4354,16282,4438,16291,4469,16291,4501,16291,4561,16287,4637,16274,4706,16248,4725,16223,4723,16214,4663,16174,4594,16159,4508,16151,4475,16150e" filled="t" fillcolor="#F9BE8F" stroked="f">
                <v:path arrowok="t"/>
                <v:fill/>
              </v:shape>
            </v:group>
            <v:group style="position:absolute;left:4227;top:16150;width:498;height:141" coordorigin="4227,16150" coordsize="498,141">
              <v:shape style="position:absolute;left:4227;top:16150;width:498;height:141" coordorigin="4227,16150" coordsize="498,141" path="m4475,16150l4414,16152,4332,16163,4270,16180,4227,16212,4229,16223,4287,16266,4354,16282,4438,16291,4469,16291,4501,16291,4561,16287,4637,16274,4706,16248,4725,16223,4723,16214,4663,16174,4594,16159,4508,16151,4475,16150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4.072739pt;margin-top:824.911011pt;width:13.178334pt;height:4.260514pt;mso-position-horizontal-relative:page;mso-position-vertical-relative:page;z-index:-1518" coordorigin="3881,16498" coordsize="264,85">
            <v:group style="position:absolute;left:3889;top:16506;width:249;height:70" coordorigin="3889,16506" coordsize="249,70">
              <v:shape style="position:absolute;left:3889;top:16506;width:249;height:70" coordorigin="3889,16506" coordsize="249,70" path="m4013,16506l3930,16515,3889,16537,3892,16547,3966,16574,3994,16576,4028,16575,4105,16564,4138,16544,4134,16534,4059,16508,4013,16506e" filled="t" fillcolor="#F9BE8F" stroked="f">
                <v:path arrowok="t"/>
                <v:fill/>
              </v:shape>
            </v:group>
            <v:group style="position:absolute;left:3889;top:16506;width:249;height:70" coordorigin="3889,16506" coordsize="249,70">
              <v:shape style="position:absolute;left:3889;top:16506;width:249;height:70" coordorigin="3889,16506" coordsize="249,70" path="m4013,16506l3930,16515,3889,16537,3892,16547,3966,16574,3994,16576,4028,16575,4105,16564,4138,16544,4134,16534,4059,16508,4013,16506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2292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/>
        <w:pict>
          <v:group style="position:absolute;margin-left:80.975395pt;margin-top:-8.701284pt;width:26.456125pt;height:12.199684pt;mso-position-horizontal-relative:page;mso-position-vertical-relative:paragraph;z-index:-1524" coordorigin="1620,-174" coordsize="529,244">
            <v:group style="position:absolute;left:1627;top:-167;width:514;height:229" coordorigin="1627,-167" coordsize="514,229">
              <v:shape style="position:absolute;left:1627;top:-167;width:514;height:229" coordorigin="1627,-167" coordsize="514,229" path="m1884,-167l1798,-160,1724,-142,1668,-114,1629,-66,1627,-53,1629,-40,1667,9,1722,37,1795,55,1881,62,1911,62,1995,51,2064,30,2125,-12,2141,-49,2139,-63,2102,-112,2046,-141,1974,-159,1888,-167,1884,-167e" filled="t" fillcolor="#E4B8B7" stroked="f">
                <v:path arrowok="t"/>
                <v:fill/>
              </v:shape>
            </v:group>
            <v:group style="position:absolute;left:1627;top:-167;width:514;height:229" coordorigin="1627,-167" coordsize="514,229">
              <v:shape style="position:absolute;left:1627;top:-167;width:514;height:229" coordorigin="1627,-167" coordsize="514,229" path="m1884,-167l1798,-160,1724,-142,1668,-114,1629,-66,1627,-53,1629,-40,1667,9,1722,37,1795,55,1881,62,1911,62,1995,51,2064,30,2125,-12,2141,-49,2139,-63,2102,-112,2046,-141,1974,-159,1888,-167,1884,-167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749199pt;margin-top:9.228716pt;width:13.601283pt;height:6.469856pt;mso-position-horizontal-relative:page;mso-position-vertical-relative:paragraph;z-index:-1523" coordorigin="1455,185" coordsize="272,129">
            <v:group style="position:absolute;left:1462;top:192;width:257;height:114" coordorigin="1462,192" coordsize="257,114">
              <v:shape style="position:absolute;left:1462;top:192;width:257;height:114" coordorigin="1462,192" coordsize="257,114" path="m1591,192l1511,205,1462,249,1466,262,1534,300,1590,306,1619,305,1690,286,1720,251,1716,237,1649,198,1591,192e" filled="t" fillcolor="#E4B8B7" stroked="f">
                <v:path arrowok="t"/>
                <v:fill/>
              </v:shape>
            </v:group>
            <v:group style="position:absolute;left:1462;top:192;width:257;height:114" coordorigin="1462,192" coordsize="257,114">
              <v:shape style="position:absolute;left:1462;top:192;width:257;height:114" coordorigin="1462,192" coordsize="257,114" path="m1591,192l1511,205,1462,249,1466,262,1534,300,1590,306,1619,305,1690,286,1720,251,1716,237,1649,198,1591,19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1" w:after="0" w:line="270" w:lineRule="atLeast"/>
        <w:ind w:left="2292" w:right="2863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im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auto"/>
        <w:ind w:left="82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1"/>
          <w:w w:val="100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wo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k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p</w:t>
      </w:r>
      <w:r>
        <w:rPr>
          <w:rFonts w:ascii="Verdana" w:hAnsi="Verdana" w:cs="Verdana" w:eastAsia="Verdana"/>
          <w:sz w:val="24"/>
          <w:szCs w:val="24"/>
          <w:spacing w:val="-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en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d</w:t>
      </w:r>
      <w:r>
        <w:rPr>
          <w:rFonts w:ascii="Verdana" w:hAnsi="Verdana" w:cs="Verdana" w:eastAsia="Verdana"/>
          <w:sz w:val="24"/>
          <w:szCs w:val="24"/>
          <w:spacing w:val="-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x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on</w:t>
      </w:r>
      <w:r>
        <w:rPr>
          <w:rFonts w:ascii="Verdana" w:hAnsi="Verdana" w:cs="Verdana" w:eastAsia="Verdana"/>
          <w:sz w:val="24"/>
          <w:szCs w:val="24"/>
          <w:spacing w:val="-9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ss</w:t>
      </w:r>
      <w:r>
        <w:rPr>
          <w:rFonts w:ascii="Verdana" w:hAnsi="Verdana" w:cs="Verdana" w:eastAsia="Verdana"/>
          <w:sz w:val="24"/>
          <w:szCs w:val="24"/>
          <w:spacing w:val="-7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q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Things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1.868491pt;height:39.82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100" w:right="5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</w:p>
    <w:p>
      <w:pPr>
        <w:spacing w:before="0" w:after="0" w:line="269" w:lineRule="exact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ri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isa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4172" w:right="3006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99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99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4172" w:right="3097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‘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99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99"/>
          <w:i/>
          <w:position w:val="-1"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99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99"/>
          <w:i/>
          <w:position w:val="-1"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20" w:h="16840"/>
          <w:pgMar w:top="1560" w:bottom="1600" w:left="1340" w:right="1520"/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8.825419pt;height:319.32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5" w:lineRule="auto"/>
        <w:ind w:left="100" w:right="32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rticular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tred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NHS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lco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le’s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try</w:t>
      </w:r>
      <w:r>
        <w:rPr>
          <w:rFonts w:ascii="Arial" w:hAnsi="Arial" w:cs="Arial" w:eastAsia="Arial"/>
          <w:sz w:val="24"/>
          <w:szCs w:val="24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r.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reciate</w:t>
      </w:r>
      <w:r>
        <w:rPr>
          <w:rFonts w:ascii="Arial" w:hAnsi="Arial" w:cs="Arial" w:eastAsia="Arial"/>
          <w:sz w:val="24"/>
          <w:szCs w:val="24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ig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176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5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8.37913pt;height:155.16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307" w:top="1560" w:bottom="1500" w:left="1340" w:right="1320"/>
          <w:pgSz w:w="11920" w:h="168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Some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his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foll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arge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540" w:right="272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gs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ryi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ach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’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40" w:right="721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mea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ex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(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)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Warn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gs</w:t>
      </w:r>
      <w:r>
        <w:rPr>
          <w:rFonts w:ascii="Verdana" w:hAnsi="Verdana" w:cs="Verdana" w:eastAsia="Verdana"/>
          <w:sz w:val="24"/>
          <w:szCs w:val="24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fo</w:t>
      </w:r>
      <w:r>
        <w:rPr>
          <w:rFonts w:ascii="Verdana" w:hAnsi="Verdana" w:cs="Verdana" w:eastAsia="Verdana"/>
          <w:sz w:val="24"/>
          <w:szCs w:val="24"/>
          <w:spacing w:val="4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ceived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1540" w:right="50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can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ake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gh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bel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99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99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99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40" w:right="90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ay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cessary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0" w:lineRule="exact"/>
        <w:ind w:left="1540" w:right="84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rsto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40" w:right="224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cruc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orma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1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who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know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ges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ome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”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5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move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ard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arly</w:t>
      </w:r>
      <w:r>
        <w:rPr>
          <w:rFonts w:ascii="Verdana" w:hAnsi="Verdana" w:cs="Verdana" w:eastAsia="Verdana"/>
          <w:sz w:val="24"/>
          <w:szCs w:val="24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pe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ay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cal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exact"/>
        <w:ind w:left="1540" w:right="691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enough</w:t>
      </w:r>
      <w:r>
        <w:rPr>
          <w:rFonts w:ascii="Verdana" w:hAnsi="Verdana" w:cs="Verdana" w:eastAsia="Verdana"/>
          <w:sz w:val="24"/>
          <w:szCs w:val="24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fou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most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If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vol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mo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1307" w:top="1560" w:bottom="1500" w:left="1340" w:right="1400"/>
          <w:pgSz w:w="11920" w:h="16840"/>
        </w:sectPr>
      </w:pPr>
      <w:rPr/>
    </w:p>
    <w:p>
      <w:pPr>
        <w:spacing w:before="60" w:after="0" w:line="240" w:lineRule="auto"/>
        <w:ind w:left="2200" w:right="1163" w:firstLine="-36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2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ve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j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4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ome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’s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3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60" w:right="351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ia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97.149994pt;margin-top:-3.854347pt;width:150.474367pt;height:106.455pt;mso-position-horizontal-relative:page;mso-position-vertical-relative:paragraph;z-index:-1517" type="#_x0000_t75">
            <v:imagedata r:id="rId38" o:title=""/>
          </v:shape>
        </w:pict>
      </w:r>
      <w:r>
        <w:rPr/>
        <w:pict>
          <v:shape style="position:absolute;margin-left:394.299988pt;margin-top:12.795653pt;width:123.585pt;height:89.88pt;mso-position-horizontal-relative:page;mso-position-vertical-relative:paragraph;z-index:-1516" type="#_x0000_t75">
            <v:imagedata r:id="rId39" o:title=""/>
          </v:shape>
        </w:pict>
      </w:r>
      <w:r>
        <w:rPr/>
        <w:pict>
          <v:shape style="width:149.750072pt;height:144.480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10" w:lineRule="atLeast"/>
        <w:ind w:left="760" w:right="236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67.5pt;margin-top:54.692017pt;width:312.835pt;height:130.890000pt;mso-position-horizontal-relative:page;mso-position-vertical-relative:paragraph;z-index:-1515" coordorigin="3350,1094" coordsize="6257,2618">
            <v:group style="position:absolute;left:3360;top:1112;width:5532;height:2280" coordorigin="3360,1112" coordsize="5532,2280">
              <v:shape style="position:absolute;left:3360;top:1112;width:5532;height:2280" coordorigin="3360,1112" coordsize="5532,2280" path="m6858,3372l6264,3372,6309,3392,6798,3392,6858,337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344,3192l5737,3192,5765,3212,5795,3232,5827,3252,5860,3252,5894,3272,5931,3292,5968,3312,6007,3312,6047,3332,6088,3352,6131,3352,6174,3372,6916,3372,6972,3352,7026,3332,7079,3332,7177,3292,7266,3252,7306,3212,7344,319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5285,3252l5046,3252,5105,3272,5255,3272,5285,32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5492,3232l4817,3232,4873,3252,5463,3252,5492,323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5605,3212l4708,3212,4762,3232,5577,3232,5605,321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5265,1352l4508,1352,4439,1372,4374,1392,4312,1412,4253,1432,4198,1472,4147,1492,4100,1512,4058,1552,4021,1592,3989,1612,3941,1692,3916,1772,3912,1812,3913,1832,3915,1852,3919,1872,3829,1872,3785,1892,3742,1892,3700,1912,3660,1912,3622,1932,3587,1952,3553,1952,3492,1992,3442,2032,3388,2092,3362,2172,3360,2192,3361,2212,3363,2212,3368,2232,3374,2252,3381,2272,3391,2292,3401,2292,3414,2312,3428,2332,3443,2352,3460,2352,3478,2372,3498,2392,3518,2392,3541,2412,3564,2412,3589,2432,3615,2432,3642,2452,3667,2452,3644,2472,3622,2472,3602,2492,3584,2512,3567,2532,3552,2532,3518,2592,3504,2632,3500,2632,3498,2652,3500,2692,3506,2712,3516,2732,3530,2772,3592,2832,3649,2872,3717,2912,3755,2932,3795,2932,3838,2952,3882,2952,3928,2972,4187,2972,4262,3032,4336,3072,4418,3112,4508,3152,4605,3192,4656,3212,5659,3212,5686,3192,7344,3192,7378,3172,7409,3152,7437,3112,7461,3092,7482,3052,8363,3052,8416,3032,8513,2992,8597,2952,8665,2892,8693,2872,8716,2832,8735,2812,8749,2772,8757,2732,8760,2712,8759,2712,8830,2692,8900,2692,8967,2672,9031,2672,9094,2652,9153,2632,9263,2592,9360,2552,9403,2512,9442,2492,9478,2452,9509,2432,9536,2392,9576,2332,9597,2252,9599,2232,9599,2212,9589,2152,9568,2092,9558,2072,9547,2072,9535,2052,9522,2032,9508,2012,9492,1992,9475,1992,9457,1972,9438,1952,9418,1932,9395,1932,9409,1912,9440,1852,9456,1792,9457,1772,9455,1752,9450,1732,9442,1692,9430,1672,9415,1652,9398,1632,9377,1612,9354,1572,9327,1552,9299,1532,9267,1512,9234,1492,9198,1492,9160,1472,9119,1452,9077,1432,9032,1432,8986,1412,8938,1412,8889,1392,5381,1392,5358,1372,5289,1372,5265,13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188,3092l7673,3092,7695,3112,8125,3112,8188,309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363,3052l7482,3052,7502,3072,7564,3072,7586,3092,8249,3092,8307,3072,8363,30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4187,2972l4025,2972,4075,2992,4167,2992,4187,297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613,1172l7801,1172,7777,1192,7730,1192,7708,1212,7686,1232,6657,1232,6637,1252,6618,1272,6603,1291,6604,1292,5506,1292,5451,1332,5404,1372,5383,1392,8892,1392,8850,1332,8780,1272,8720,1232,8651,1192,8613,117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5168,1332l4653,1332,4579,1352,5193,1352,5168,133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4940,1312l4888,1312,4808,1332,4965,1332,4940,131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6536,1252l5598,1252,5566,1272,5535,1292,6602,1292,6603,1291,6582,1272,6559,1272,6536,12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6462,1232l5667,1232,5632,1252,6487,1252,6462,123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6410,1212l5739,1212,5702,1232,6436,1232,6410,121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588,1192l6725,1192,6701,1212,6678,1232,7649,1232,7629,1212,7609,1212,7588,119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6300,1192l5816,1192,5777,1212,6328,1212,6300,119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6124,1172l6021,1172,5979,1192,6154,1192,6124,117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543,1172l6777,1172,6751,1192,7566,1192,7543,117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496,1152l6834,1152,6805,1172,7520,1172,7496,11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532,1152l7853,1152,7827,1172,8574,1172,8532,115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420,1132l6895,1132,6864,1152,7446,1152,7420,113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444,1132l7934,1132,7906,1152,8489,1152,8444,113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7310,1112l7026,1112,6992,1132,7338,1132,7310,1112e" filled="t" fillcolor="#D5E2BB" stroked="f">
                <v:path arrowok="t"/>
                <v:fill/>
              </v:shape>
              <v:shape style="position:absolute;left:3360;top:1112;width:5532;height:2280" coordorigin="3360,1112" coordsize="5532,2280" path="m8350,1112l8049,1112,8020,1132,8398,1132,8350,1112e" filled="t" fillcolor="#D5E2BB" stroked="f">
                <v:path arrowok="t"/>
                <v:fill/>
              </v:shape>
            </v:group>
            <v:group style="position:absolute;left:3360;top:1101;width:6239;height:2291" coordorigin="3360,1101" coordsize="6239,2291">
              <v:shape style="position:absolute;left:3360;top:1101;width:6239;height:2291" coordorigin="3360,1101" coordsize="6239,2291" path="m3923,1863l3829,1871,3742,1886,3660,1907,3587,1934,3522,1965,3466,2001,3403,2062,3367,2129,3360,2177,3361,2193,3381,2258,3428,2319,3478,2361,3541,2398,3615,2430,3584,2500,3539,2547,3504,2613,3500,2675,3530,2753,3568,2800,3619,2842,3682,2880,3755,2912,3838,2938,3928,2957,4025,2969,4127,2973,4147,2973,4167,2973,4187,2972,4197,2973,4262,3023,4336,3069,4418,3111,4508,3147,4605,3179,4708,3206,4817,3227,4930,3242,5046,3251,5165,3255,5225,3254,5285,3251,5375,3244,5463,3234,5549,3220,5632,3203,5713,3182,5795,3214,5860,3250,5931,3282,6007,3310,6088,3334,6174,3355,6264,3371,6356,3382,6451,3390,6548,3392,6612,3391,6675,3388,6737,3383,6798,3376,6858,3367,6972,3343,7079,3313,7177,3277,7266,3234,7344,3186,7409,3133,7461,3075,7482,3045,7482,3048,7544,3065,7607,3079,7673,3091,7740,3101,7808,3107,7878,3110,7925,3111,7993,3110,8060,3106,8125,3099,8188,3090,8249,3078,8307,3065,8416,3031,8513,2990,8597,2942,8665,2888,8716,2828,8749,2764,8760,2697,8759,2696,8830,2690,8900,2681,8967,2669,9031,2656,9094,2640,9153,2622,9263,2581,9360,2532,9442,2478,9509,2417,9558,2353,9589,2284,9599,2212,9599,2194,9583,2123,9547,2055,9508,2006,9457,1959,9397,1914,9395,1914,9409,1896,9440,1842,9457,1766,9455,1740,9430,1663,9377,1592,9327,1549,9267,1509,9198,1474,9119,1443,9032,1417,8938,1397,8889,1390,8892,1389,8850,1317,8806,1274,8752,1234,8687,1199,8613,1168,8532,1143,8444,1123,8350,1109,8252,1102,8201,1101,8170,1102,8109,1104,8049,1110,7962,1122,7879,1140,7801,1164,7730,1192,7666,1225,7609,1192,7543,1164,7471,1141,7393,1122,7310,1110,7224,1103,7166,1101,7130,1102,7060,1106,6992,1113,6926,1125,6864,1140,6805,1158,6725,1191,6657,1230,6602,1276,6604,1281,6582,1271,6512,1242,6436,1218,6355,1199,6271,1185,6183,1175,6094,1171,6063,1170,6021,1171,5937,1175,5856,1185,5777,1198,5702,1215,5632,1236,5566,1261,5506,1290,5451,1321,5383,1375,5381,1377,5358,1371,5289,1354,5217,1339,5143,1328,5068,1319,4991,1313,4914,1311,4888,1311,4808,1312,4729,1317,4653,1325,4579,1335,4508,1349,4439,1365,4374,1384,4312,1405,4253,1428,4198,1453,4100,1510,4021,1574,3962,1644,3925,1719,3912,1798,3913,1818,3915,1838,3919,1857,3923,1863xe" filled="f" stroked="t" strokeweight=".75pt" strokecolor="#000000">
                <v:path arrowok="t"/>
              </v:shape>
            </v:group>
            <v:group style="position:absolute;left:3670;top:2449;width:357;height:43" coordorigin="3670,2449" coordsize="357,43">
              <v:shape style="position:absolute;left:3670;top:2449;width:357;height:43" coordorigin="3670,2449" coordsize="357,43" path="m3670,2449l3745,2467,3823,2481,3884,2488,3946,2491,3987,2492,4007,2492,4027,2491e" filled="f" stroked="t" strokeweight=".75pt" strokecolor="#000000">
                <v:path arrowok="t"/>
              </v:shape>
            </v:group>
            <v:group style="position:absolute;left:4200;top:2951;width:159;height:20" coordorigin="4200,2951" coordsize="159,20">
              <v:shape style="position:absolute;left:4200;top:2951;width:159;height:20" coordorigin="4200,2951" coordsize="159,20" path="m4200,2971l4261,2966,4340,2955,4359,2951e" filled="f" stroked="t" strokeweight=".75pt" strokecolor="#000000">
                <v:path arrowok="t"/>
              </v:shape>
            </v:group>
            <v:group style="position:absolute;left:5641;top:3083;width:85;height:84" coordorigin="5641,3083" coordsize="85,84">
              <v:shape style="position:absolute;left:5641;top:3083;width:85;height:84" coordorigin="5641,3083" coordsize="85,84" path="m5641,3083l5694,3139,5709,3153,5726,3166e" filled="f" stroked="t" strokeweight=".75pt" strokecolor="#000000">
                <v:path arrowok="t"/>
              </v:shape>
            </v:group>
            <v:group style="position:absolute;left:7482;top:2952;width:37;height:93" coordorigin="7482,2952" coordsize="37,93">
              <v:shape style="position:absolute;left:7482;top:2952;width:37;height:93" coordorigin="7482,2952" coordsize="37,93" path="m7482,3045l7492,3027,7501,3008,7508,2989,7514,2970,7519,2952e" filled="f" stroked="t" strokeweight=".75pt" strokecolor="#000000">
                <v:path arrowok="t"/>
              </v:shape>
            </v:group>
            <v:group style="position:absolute;left:8291;top:2319;width:470;height:378" coordorigin="8291,2319" coordsize="470,378">
              <v:shape style="position:absolute;left:8291;top:2319;width:470;height:378" coordorigin="8291,2319" coordsize="470,378" path="m8760,2697l8760,2696,8761,2695,8761,2694,8749,2623,8714,2556,8657,2492,8608,2453,8551,2417,8486,2384,8413,2355,8333,2330,8291,2319e" filled="f" stroked="t" strokeweight=".75pt" strokecolor="#000000">
                <v:path arrowok="t"/>
              </v:shape>
            </v:group>
            <v:group style="position:absolute;left:9185;top:1922;width:202;height:134" coordorigin="9185,1922" coordsize="202,134">
              <v:shape style="position:absolute;left:9185;top:1922;width:202;height:134" coordorigin="9185,1922" coordsize="202,134" path="m9185,2056l9247,2027,9301,1994,9362,1947,9375,1935,9387,1922e" filled="f" stroked="t" strokeweight=".75pt" strokecolor="#000000">
                <v:path arrowok="t"/>
              </v:shape>
            </v:group>
            <v:group style="position:absolute;left:8893;top:1392;width:10;height:64" coordorigin="8893,1392" coordsize="10,64">
              <v:shape style="position:absolute;left:8893;top:1392;width:10;height:64" coordorigin="8893,1392" coordsize="10,64" path="m8903,1456l8903,1454,8903,1453,8903,1451,8902,1431,8898,1412,8893,1392e" filled="f" stroked="t" strokeweight=".75pt" strokecolor="#000000">
                <v:path arrowok="t"/>
              </v:shape>
            </v:group>
            <v:group style="position:absolute;left:7569;top:1225;width:96;height:74" coordorigin="7569,1225" coordsize="96,74">
              <v:shape style="position:absolute;left:7569;top:1225;width:96;height:74" coordorigin="7569,1225" coordsize="96,74" path="m7666,1225l7613,1260,7583,1286,7569,1299e" filled="f" stroked="t" strokeweight=".75pt" strokecolor="#000000">
                <v:path arrowok="t"/>
              </v:shape>
            </v:group>
            <v:group style="position:absolute;left:6554;top:1276;width:48;height:65" coordorigin="6554,1276" coordsize="48,65">
              <v:shape style="position:absolute;left:6554;top:1276;width:48;height:65" coordorigin="6554,1276" coordsize="48,65" path="m6602,1276l6587,1292,6574,1308,6563,1324,6554,1341e" filled="f" stroked="t" strokeweight=".75pt" strokecolor="#000000">
                <v:path arrowok="t"/>
              </v:shape>
            </v:group>
            <v:group style="position:absolute;left:5382;top:1378;width:187;height:71" coordorigin="5382,1378" coordsize="187,71">
              <v:shape style="position:absolute;left:5382;top:1378;width:187;height:71" coordorigin="5382,1378" coordsize="187,71" path="m5569,1449l5498,1418,5441,1397,5402,1384,5382,1378e" filled="f" stroked="t" strokeweight=".75pt" strokecolor="#000000">
                <v:path arrowok="t"/>
              </v:shape>
            </v:group>
            <v:group style="position:absolute;left:3921;top:1864;width:32;height:73" coordorigin="3921,1864" coordsize="32,73">
              <v:shape style="position:absolute;left:3921;top:1864;width:32;height:73" coordorigin="3921,1864" coordsize="32,73" path="m3921,1864l3927,1882,3934,1900,3943,1919,3953,1937e" filled="f" stroked="t" strokeweight=".75pt" strokecolor="#000000">
                <v:path arrowok="t"/>
              </v:shape>
            </v:group>
            <v:group style="position:absolute;left:3791;top:3322;width:1040;height:382" coordorigin="3791,3322" coordsize="1040,382">
              <v:shape style="position:absolute;left:3791;top:3322;width:1040;height:382" coordorigin="3791,3322" coordsize="1040,382" path="m4311,3322l4226,3325,4146,3332,4072,3343,4004,3359,3943,3378,3869,3413,3817,3453,3791,3513,3793,3529,3832,3587,3891,3626,3972,3658,4037,3676,4108,3689,4186,3699,4268,3704,4311,3704,4353,3704,4436,3699,4513,3689,4585,3676,4649,3658,4706,3637,4773,3601,4824,3544,4831,3513,4829,3497,4790,3439,4730,3400,4649,3368,4585,3351,4513,3337,4436,3328,4353,3323,4311,3322e" filled="t" fillcolor="#D5E2BB" stroked="f">
                <v:path arrowok="t"/>
                <v:fill/>
              </v:shape>
            </v:group>
            <v:group style="position:absolute;left:3791;top:3322;width:1040;height:382" coordorigin="3791,3322" coordsize="1040,382">
              <v:shape style="position:absolute;left:3791;top:3322;width:1040;height:382" coordorigin="3791,3322" coordsize="1040,382" path="m4311,3322l4226,3325,4146,3332,4072,3343,4004,3359,3943,3378,3869,3413,3817,3453,3791,3513,3793,3529,3832,3587,3891,3626,3972,3658,4037,3676,4108,3689,4186,3699,4268,3704,4311,3704,4353,3704,4436,3699,4513,3689,4585,3676,4649,3658,4706,3637,4773,3601,4824,3544,4831,3513,4829,3497,4790,3439,4730,3400,4649,3368,4585,3351,4513,3337,4436,3328,4353,3323,4311,332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sessi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76" w:lineRule="auto"/>
        <w:ind w:left="3653" w:right="2394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back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-1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-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ld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4" w:lineRule="exact"/>
        <w:ind w:left="3653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,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af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all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fty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  <w:position w:val="-1"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f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fty!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7" w:lineRule="auto"/>
        <w:ind w:left="760" w:right="61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63.219589pt;margin-top:-33.489143pt;width:35.400105pt;height:13.472098pt;mso-position-horizontal-relative:page;mso-position-vertical-relative:paragraph;z-index:-1514" coordorigin="3264,-670" coordsize="708,269">
            <v:group style="position:absolute;left:3272;top:-662;width:693;height:254" coordorigin="3272,-662" coordsize="693,254">
              <v:shape style="position:absolute;left:3272;top:-662;width:693;height:254" coordorigin="3272,-662" coordsize="693,254" path="m3618,-662l3557,-660,3473,-651,3399,-634,3340,-611,3287,-573,3272,-540,3273,-528,3316,-474,3388,-440,3459,-422,3541,-411,3601,-408,3633,-408,3694,-412,3777,-423,3848,-440,3904,-463,3952,-500,3965,-532,3964,-543,3920,-597,3848,-630,3777,-648,3694,-659,3618,-662e" filled="t" fillcolor="#D5E2BB" stroked="f">
                <v:path arrowok="t"/>
                <v:fill/>
              </v:shape>
            </v:group>
            <v:group style="position:absolute;left:3272;top:-662;width:693;height:254" coordorigin="3272,-662" coordsize="693,254">
              <v:shape style="position:absolute;left:3272;top:-662;width:693;height:254" coordorigin="3272,-662" coordsize="693,254" path="m3618,-662l3557,-660,3473,-651,3399,-634,3340,-611,3287,-573,3272,-540,3273,-528,3316,-474,3388,-440,3459,-422,3541,-411,3601,-408,3633,-408,3694,-412,3777,-423,3848,-440,3904,-463,3952,-500,3965,-532,3964,-543,3920,-597,3848,-630,3777,-648,3694,-659,3618,-662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472473pt;margin-top:-15.469144pt;width:18.021296pt;height:7.105916pt;mso-position-horizontal-relative:page;mso-position-vertical-relative:paragraph;z-index:-1513" coordorigin="2929,-309" coordsize="360,142">
            <v:group style="position:absolute;left:2937;top:-302;width:345;height:127" coordorigin="2937,-302" coordsize="345,127">
              <v:shape style="position:absolute;left:2937;top:-302;width:345;height:127" coordorigin="2937,-302" coordsize="345,127" path="m3110,-302l3025,-294,2963,-272,2937,-241,2940,-229,2995,-191,3072,-176,3101,-175,3133,-176,3214,-188,3277,-221,3282,-231,3280,-244,3226,-285,3151,-300,3110,-302e" filled="t" fillcolor="#D5E2BB" stroked="f">
                <v:path arrowok="t"/>
                <v:fill/>
              </v:shape>
            </v:group>
            <v:group style="position:absolute;left:2937;top:-302;width:345;height:127" coordorigin="2937,-302" coordsize="345,127">
              <v:shape style="position:absolute;left:2937;top:-302;width:345;height:127" coordorigin="2937,-302" coordsize="345,127" path="m3110,-302l3025,-294,2963,-272,2937,-241,2940,-229,2995,-191,3072,-176,3101,-175,3133,-176,3214,-188,3277,-221,3282,-231,3280,-244,3226,-285,3151,-300,3110,-30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skil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760" w:right="5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ractical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ru)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cial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king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ical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ist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1307" w:top="1360" w:bottom="1500" w:left="680" w:right="1320"/>
          <w:pgSz w:w="11920" w:h="1684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540" w:right="884" w:firstLine="-36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Hel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th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rer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visu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ic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ica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Fin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th</w:t>
      </w:r>
      <w:r>
        <w:rPr>
          <w:rFonts w:ascii="Arial" w:hAnsi="Arial" w:cs="Arial" w:eastAsia="Arial"/>
          <w:sz w:val="24"/>
          <w:szCs w:val="24"/>
          <w:spacing w:val="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iv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relaying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i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i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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b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rac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ogy</w:t>
      </w:r>
      <w:r>
        <w:rPr>
          <w:rFonts w:ascii="Verdana" w:hAnsi="Verdana" w:cs="Verdana" w:eastAsia="Verdana"/>
          <w:sz w:val="24"/>
          <w:szCs w:val="24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4"/>
          <w:szCs w:val="24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sset</w:t>
      </w:r>
      <w:r>
        <w:rPr>
          <w:rFonts w:ascii="Verdana" w:hAnsi="Verdana" w:cs="Verdana" w:eastAsia="Verdana"/>
          <w:sz w:val="24"/>
          <w:szCs w:val="24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4"/>
          <w:szCs w:val="24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4"/>
          <w:szCs w:val="24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5" w:lineRule="auto"/>
        <w:ind w:left="100" w:right="11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r,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</w:t>
      </w:r>
    </w:p>
    <w:p>
      <w:pPr>
        <w:spacing w:before="0" w:after="0" w:line="269" w:lineRule="exact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48.75pt;margin-top:28.677881pt;width:326.325pt;height:156.16pt;mso-position-horizontal-relative:page;mso-position-vertical-relative:paragraph;z-index:-1511" coordorigin="2975,574" coordsize="6527,3123">
            <v:group style="position:absolute;left:2985;top:588;width:5771;height:2740" coordorigin="2985,588" coordsize="5771,2740">
              <v:shape style="position:absolute;left:2985;top:588;width:5771;height:2740" coordorigin="2985,588" coordsize="5771,2740" path="m6695,3288l5921,3288,5967,3308,6014,3308,6062,3328,6572,3328,6695,328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177,3068l5467,3068,5466,3069,5526,3128,5593,3168,5667,3208,5747,3248,5788,3248,5831,3268,5876,3288,6753,3288,6810,3268,6917,3228,7015,3168,7060,3148,7102,3128,7141,3088,7177,3068e" filled="t" fillcolor="#B6DDE8" stroked="f">
                <v:path arrowok="t"/>
                <v:fill/>
              </v:shape>
              <v:shape style="position:absolute;left:2985;top:588;width:5771;height:2740" coordorigin="2985,588" coordsize="5771,2740" path="m5118,3148l4622,3148,4683,3168,5087,3168,5118,3148e" filled="t" fillcolor="#B6DDE8" stroked="f">
                <v:path arrowok="t"/>
                <v:fill/>
              </v:shape>
              <v:shape style="position:absolute;left:2985;top:588;width:5771;height:2740" coordorigin="2985,588" coordsize="5771,2740" path="m5356,3108l4392,3108,4505,3148,5209,3148,5239,3128,5327,3128,5356,3108e" filled="t" fillcolor="#B6DDE8" stroked="f">
                <v:path arrowok="t"/>
                <v:fill/>
              </v:shape>
              <v:shape style="position:absolute;left:2985;top:588;width:5771;height:2740" coordorigin="2985,588" coordsize="5771,2740" path="m4922,868l4257,868,4183,888,4111,908,4043,928,3978,948,3916,988,3859,1008,3806,1048,3757,1088,3675,1168,3613,1248,3575,1328,3565,1388,3561,1428,3562,1448,3563,1468,3566,1488,3572,1508,3475,1508,3428,1528,3383,1528,3340,1548,3298,1548,3259,1568,3186,1608,3123,1648,3071,1688,3030,1748,3014,1768,3002,1788,2992,1828,2987,1848,2985,1888,2986,1908,2989,1928,2993,1948,2999,1968,3007,1988,3017,1988,3028,2008,3072,2068,3108,2108,3128,2108,3150,2128,3173,2148,3198,2168,3224,2168,3251,2188,3279,2188,3309,2208,3284,2208,3264,2228,3245,2248,3228,2268,3212,2268,3172,2328,3152,2368,3144,2368,3138,2388,3133,2408,3130,2428,3128,2448,3131,2488,3137,2508,3147,2548,3162,2568,3180,2608,3202,2628,3227,2648,3255,2688,3286,2708,3321,2728,3358,2748,3397,2768,3439,2788,3483,2788,3529,2808,3578,2808,3627,2828,3858,2828,3891,2868,3926,2888,3963,2928,4003,2948,4045,2968,4089,3008,4183,3048,4284,3088,4337,3108,5384,3108,5412,3088,5440,3088,5466,3069,5465,3068,7177,3068,7209,3028,7238,2988,7264,2968,7285,2928,8205,2928,8260,2908,8312,2888,8362,2848,8407,2828,8449,2808,8486,2768,8520,2728,8549,2708,8593,2628,8616,2548,8619,2508,8618,2508,8692,2488,8764,2488,8834,2468,8902,2448,8967,2428,9029,2408,9088,2388,9196,2328,9244,2308,9289,2268,9330,2248,9367,2208,9428,2128,9470,2048,9491,1968,9494,1928,9493,1908,9485,1848,9467,1788,9440,1728,9428,1708,9416,1708,9403,1688,9357,1628,9322,1588,9303,1588,9283,1568,9281,1568,9293,1548,9305,1528,9330,1468,9344,1408,9345,1388,9344,1368,9338,1328,9330,1308,9318,1268,9302,1248,9284,1208,9262,1188,9211,1128,9148,1088,9113,1068,9075,1028,9035,1028,8993,1008,8949,988,8903,968,8855,948,8805,948,8753,928,5093,928,5070,908,5022,908,4997,888,4947,888,4922,86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888,2988l7650,2988,7674,3008,7819,3008,7888,2988e" filled="t" fillcolor="#B6DDE8" stroked="f">
                <v:path arrowok="t"/>
                <v:fill/>
              </v:shape>
              <v:shape style="position:absolute;left:2985;top:588;width:5771;height:2740" coordorigin="2985,588" coordsize="5771,2740" path="m8022,2968l7484,2968,7507,2988,7956,2988,8022,2968e" filled="t" fillcolor="#B6DDE8" stroked="f">
                <v:path arrowok="t"/>
                <v:fill/>
              </v:shape>
              <v:shape style="position:absolute;left:2985;top:588;width:5771;height:2740" coordorigin="2985,588" coordsize="5771,2740" path="m8205,2928l7307,2928,7328,2948,7393,2948,7416,2968,8085,2968,8146,2948,8205,292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439,708l6471,708,6447,728,6424,748,6404,768,6384,788,6368,806,6369,808,5224,808,5167,848,5118,888,5096,928,8756,928,8745,908,8730,888,8712,848,8691,828,8667,808,8640,768,8610,748,7477,748,7478,747,7459,728,7439,708e" filled="t" fillcolor="#B6DDE8" stroked="f">
                <v:path arrowok="t"/>
                <v:fill/>
              </v:shape>
              <v:shape style="position:absolute;left:2985;top:588;width:5771;height:2740" coordorigin="2985,588" coordsize="5771,2740" path="m4793,848l4414,848,4334,868,4819,868,4793,848e" filled="t" fillcolor="#B6DDE8" stroked="f">
                <v:path arrowok="t"/>
                <v:fill/>
              </v:shape>
              <v:shape style="position:absolute;left:2985;top:588;width:5771;height:2740" coordorigin="2985,588" coordsize="5771,2740" path="m6247,748l5355,748,5320,768,5287,788,5254,808,6367,808,6368,806,6346,788,6323,788,6298,768,6273,768,6247,748e" filled="t" fillcolor="#B6DDE8" stroked="f">
                <v:path arrowok="t"/>
                <v:fill/>
              </v:shape>
              <v:shape style="position:absolute;left:2985;top:588;width:5771;height:2740" coordorigin="2985,588" coordsize="5771,2740" path="m6139,708l5467,708,5429,728,5391,748,6221,748,6194,728,6167,728,6139,708e" filled="t" fillcolor="#B6DDE8" stroked="f">
                <v:path arrowok="t"/>
                <v:fill/>
              </v:shape>
              <v:shape style="position:absolute;left:2985;top:588;width:5771;height:2740" coordorigin="2985,588" coordsize="5771,2740" path="m8424,648l7645,648,7619,668,7593,668,7568,688,7544,708,7521,708,7499,728,7478,747,7478,748,8610,748,8577,728,8542,708,8505,688,8466,668,8424,648e" filled="t" fillcolor="#B6DDE8" stroked="f">
                <v:path arrowok="t"/>
                <v:fill/>
              </v:shape>
              <v:shape style="position:absolute;left:2985;top:588;width:5771;height:2740" coordorigin="2985,588" coordsize="5771,2740" path="m6052,688l5589,688,5547,708,6081,708,6052,68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373,668l6550,668,6522,688,6496,708,7418,708,7396,688,7373,668e" filled="t" fillcolor="#B6DDE8" stroked="f">
                <v:path arrowok="t"/>
                <v:fill/>
              </v:shape>
              <v:shape style="position:absolute;left:2985;top:588;width:5771;height:2740" coordorigin="2985,588" coordsize="5771,2740" path="m5900,668l5717,668,5674,688,5931,688,5900,66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247,628l6640,628,6609,648,6579,668,7349,668,7325,648,7274,648,7247,628e" filled="t" fillcolor="#B6DDE8" stroked="f">
                <v:path arrowok="t"/>
                <v:fill/>
              </v:shape>
              <v:shape style="position:absolute;left:2985;top:588;width:5771;height:2740" coordorigin="2985,588" coordsize="5771,2740" path="m8289,608l7786,608,7757,628,7728,628,7700,648,8381,648,8336,628,8289,60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192,608l6739,608,6706,628,7220,628,7192,608e" filled="t" fillcolor="#B6DDE8" stroked="f">
                <v:path arrowok="t"/>
                <v:fill/>
              </v:shape>
              <v:shape style="position:absolute;left:2985;top:588;width:5771;height:2740" coordorigin="2985,588" coordsize="5771,2740" path="m7077,588l6845,588,6809,608,7106,608,7077,588e" filled="t" fillcolor="#B6DDE8" stroked="f">
                <v:path arrowok="t"/>
                <v:fill/>
              </v:shape>
              <v:shape style="position:absolute;left:2985;top:588;width:5771;height:2740" coordorigin="2985,588" coordsize="5771,2740" path="m8140,588l7908,588,7877,608,8191,608,8140,588e" filled="t" fillcolor="#B6DDE8" stroked="f">
                <v:path arrowok="t"/>
                <v:fill/>
              </v:shape>
            </v:group>
            <v:group style="position:absolute;left:2985;top:581;width:6509;height:2747" coordorigin="2985,581" coordsize="6509,2747">
              <v:shape style="position:absolute;left:2985;top:581;width:6509;height:2747" coordorigin="2985,581" coordsize="6509,2747" path="m3572,1494l3475,1504,3383,1522,3298,1548,3221,1579,3153,1617,3096,1660,3049,1707,3014,1759,2987,1841,2985,1870,2986,1890,2999,1949,3028,2006,3072,2058,3128,2107,3198,2149,3279,2186,3228,2250,3184,2298,3144,2366,3128,2438,3137,2502,3162,2562,3202,2618,3255,2669,3321,2714,3397,2752,3483,2783,3578,2806,3679,2821,3785,2826,3805,2825,3825,2825,3845,2824,3858,2826,3926,2886,4003,2941,4089,2990,4183,3034,4284,3072,4392,3104,4505,3129,4622,3148,4683,3154,4744,3159,4805,3162,4868,3163,4931,3162,4994,3159,5056,3154,5118,3147,5179,3138,5239,3128,5298,3115,5384,3093,5467,3067,5526,3114,5593,3157,5667,3195,5747,3229,5831,3259,5921,3283,6014,3302,6111,3316,6210,3325,6311,3328,6378,3326,6444,3323,6509,3316,6572,3308,6634,3297,6695,3284,6753,3269,6865,3233,6967,3189,7060,3138,7141,3081,7209,3017,7264,2948,7285,2911,7286,2915,7350,2935,7416,2953,7484,2967,7554,2978,7626,2986,7699,2990,7748,2991,7819,2989,7888,2984,7956,2976,8022,2965,8085,2952,8146,2935,8205,2916,8312,2871,8407,2818,8486,2756,8549,2688,8593,2614,8616,2535,8619,2494,8618,2493,8692,2485,8764,2475,8834,2461,8902,2445,8967,2426,9029,2405,9088,2381,9143,2355,9244,2297,9330,2231,9400,2159,9451,2081,9483,1999,9494,1913,9493,1894,9480,1817,9459,1761,9428,1706,9389,1654,9340,1603,9283,1556,9281,1555,9293,1537,9323,1482,9344,1406,9345,1386,9344,1353,9330,1289,9302,1229,9262,1171,9211,1119,9148,1070,9075,1028,8993,991,8903,960,8805,936,8753,927,8756,926,8730,868,8691,813,8640,763,8577,718,8505,679,8424,645,8336,618,8241,598,8140,585,8036,581,8003,581,7940,585,7877,591,7816,600,7757,613,7672,636,7593,666,7521,702,7459,716,7396,678,7325,646,7247,620,7164,601,7077,588,7017,583,6955,581,6918,582,6845,586,6774,596,6706,609,6640,627,6579,649,6522,674,6447,719,6384,771,6367,790,6369,796,6346,784,6273,750,6194,721,6110,698,6022,681,5961,672,5900,667,5837,664,5805,664,5761,664,5674,670,5589,681,5507,697,5429,718,5355,743,5287,773,5224,807,5167,845,5118,887,5093,912,5070,904,4997,884,4922,866,4845,852,4767,842,4687,835,4606,832,4579,832,4495,834,4414,840,4334,849,4257,862,4183,878,4111,897,4043,919,3978,945,3916,973,3859,1003,3806,1036,3757,1071,3675,1148,3613,1232,3575,1321,3561,1416,3562,1436,3563,1456,3566,1476,3572,1494xe" filled="f" stroked="t" strokeweight=".75pt" strokecolor="#000000">
                <v:path arrowok="t"/>
              </v:shape>
            </v:group>
            <v:group style="position:absolute;left:3309;top:2196;width:377;height:52" coordorigin="3309,2196" coordsize="377,52">
              <v:shape style="position:absolute;left:3309;top:2196;width:377;height:52" coordorigin="3309,2196" coordsize="377,52" path="m3309,2196l3383,2218,3461,2234,3521,2242,3582,2247,3624,2248,3649,2248,3669,2248,3685,2247e" filled="f" stroked="t" strokeweight=".75pt" strokecolor="#000000">
                <v:path arrowok="t"/>
              </v:shape>
            </v:group>
            <v:group style="position:absolute;left:3862;top:2801;width:159;height:22" coordorigin="3862,2801" coordsize="159,22">
              <v:shape style="position:absolute;left:3862;top:2801;width:159;height:22" coordorigin="3862,2801" coordsize="159,22" path="m3862,2823l3922,2817,3982,2808,4001,2805,4020,2801e" filled="f" stroked="t" strokeweight=".75pt" strokecolor="#000000">
                <v:path arrowok="t"/>
              </v:shape>
            </v:group>
            <v:group style="position:absolute;left:5364;top:2957;width:93;height:104" coordorigin="5364,2957" coordsize="93,104">
              <v:shape style="position:absolute;left:5364;top:2957;width:93;height:104" coordorigin="5364,2957" coordsize="93,104" path="m5364,2957l5413,3017,5442,3046,5457,3061e" filled="f" stroked="t" strokeweight=".75pt" strokecolor="#000000">
                <v:path arrowok="t"/>
              </v:shape>
            </v:group>
            <v:group style="position:absolute;left:7285;top:2798;width:39;height:114" coordorigin="7285,2798" coordsize="39,114">
              <v:shape style="position:absolute;left:7285;top:2798;width:39;height:114" coordorigin="7285,2798" coordsize="39,114" path="m7285,2911l7309,2855,7320,2817,7324,2798e" filled="f" stroked="t" strokeweight=".75pt" strokecolor="#000000">
                <v:path arrowok="t"/>
              </v:shape>
            </v:group>
            <v:group style="position:absolute;left:8129;top:2041;width:490;height:454" coordorigin="8129,2041" coordsize="490,454">
              <v:shape style="position:absolute;left:8129;top:2041;width:490;height:454" coordorigin="8129,2041" coordsize="490,454" path="m8619,2494l8619,2493,8619,2492,8619,2490,8607,2406,8570,2325,8533,2273,8487,2225,8431,2180,8367,2139,8295,2101,8216,2068,8174,2054,8129,2041e" filled="f" stroked="t" strokeweight=".75pt" strokecolor="#000000">
                <v:path arrowok="t"/>
              </v:shape>
            </v:group>
            <v:group style="position:absolute;left:9063;top:1567;width:209;height:158" coordorigin="9063,1567" coordsize="209,158">
              <v:shape style="position:absolute;left:9063;top:1567;width:209;height:158" coordorigin="9063,1567" coordsize="209,158" path="m9063,1725l9121,1694,9174,1659,9234,1608,9260,1581,9272,1567e" filled="f" stroked="t" strokeweight=".75pt" strokecolor="#000000">
                <v:path arrowok="t"/>
              </v:shape>
            </v:group>
            <v:group style="position:absolute;left:8760;top:941;width:8;height:65" coordorigin="8760,941" coordsize="8,65">
              <v:shape style="position:absolute;left:8760;top:941;width:8;height:65" coordorigin="8760,941" coordsize="8,65" path="m8767,1006l8767,1004,8768,1002,8768,1000,8767,980,8764,961,8760,941e" filled="f" stroked="t" strokeweight=".75pt" strokecolor="#000000">
                <v:path arrowok="t"/>
              </v:shape>
            </v:group>
            <v:group style="position:absolute;left:7372;top:729;width:105;height:94" coordorigin="7372,729" coordsize="105,94">
              <v:shape style="position:absolute;left:7372;top:729;width:105;height:94" coordorigin="7372,729" coordsize="105,94" path="m7477,729l7427,768,7384,809,7372,823e" filled="f" stroked="t" strokeweight=".75pt" strokecolor="#000000">
                <v:path arrowok="t"/>
              </v:shape>
            </v:group>
            <v:group style="position:absolute;left:6314;top:790;width:53;height:85" coordorigin="6314,790" coordsize="53,85">
              <v:shape style="position:absolute;left:6314;top:790;width:53;height:85" coordorigin="6314,790" coordsize="53,85" path="m6367,790l6353,807,6341,823,6331,841,6322,858,6314,875e" filled="f" stroked="t" strokeweight=".75pt" strokecolor="#000000">
                <v:path arrowok="t"/>
              </v:shape>
            </v:group>
            <v:group style="position:absolute;left:5107;top:917;width:182;height:81" coordorigin="5107,917" coordsize="182,81">
              <v:shape style="position:absolute;left:5107;top:917;width:182;height:81" coordorigin="5107,917" coordsize="182,81" path="m5289,998l5220,962,5165,938,5127,924,5107,917e" filled="f" stroked="t" strokeweight=".75pt" strokecolor="#000000">
                <v:path arrowok="t"/>
              </v:shape>
            </v:group>
            <v:group style="position:absolute;left:3570;top:1495;width:27;height:75" coordorigin="3570,1495" coordsize="27,75">
              <v:shape style="position:absolute;left:3570;top:1495;width:27;height:75" coordorigin="3570,1495" coordsize="27,75" path="m3570,1495l3575,1514,3581,1533,3589,1551,3597,1570e" filled="f" stroked="t" strokeweight=".75pt" strokecolor="#000000">
                <v:path arrowok="t"/>
              </v:shape>
            </v:group>
            <v:group style="position:absolute;left:3396;top:3231;width:1085;height:458" coordorigin="3396,3231" coordsize="1085,458">
              <v:shape style="position:absolute;left:3396;top:3231;width:1085;height:458" coordorigin="3396,3231" coordsize="1085,458" path="m3938,3231l3850,3234,3767,3243,3689,3257,3618,3276,3555,3298,3500,3325,3438,3371,3403,3423,3396,3460,3398,3479,3438,3549,3500,3595,3555,3622,3618,3645,3689,3664,3767,3678,3850,3686,3938,3689,3983,3688,4069,3683,4149,3671,4224,3655,4291,3634,4350,3609,4420,3565,4465,3515,4481,3460,4479,3441,4438,3371,4376,3325,4322,3298,4259,3276,4188,3257,4110,3243,4026,3234,3938,3231e" filled="t" fillcolor="#B6DDE8" stroked="f">
                <v:path arrowok="t"/>
                <v:fill/>
              </v:shape>
            </v:group>
            <v:group style="position:absolute;left:3396;top:3231;width:1085;height:458" coordorigin="3396,3231" coordsize="1085,458">
              <v:shape style="position:absolute;left:3396;top:3231;width:1085;height:458" coordorigin="3396,3231" coordsize="1085,458" path="m3938,3231l3850,3234,3767,3243,3689,3257,3618,3276,3555,3298,3500,3325,3438,3371,3403,3423,3396,3460,3398,3479,3438,3549,3500,3595,3555,3622,3618,3645,3689,3664,3767,3678,3850,3686,3938,3689,3983,3688,4069,3683,4149,3671,4224,3655,4291,3634,4350,3609,4420,3565,4465,3515,4481,3460,4479,3441,4438,3371,4376,3325,4322,3298,4259,3276,4188,3257,4110,3243,4026,3234,3938,3231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red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rson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  <w:position w:val="-1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75" w:lineRule="auto"/>
        <w:ind w:left="2654" w:right="2841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am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-1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abo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276" w:lineRule="auto"/>
        <w:ind w:left="2654" w:right="2568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q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0" w:after="0" w:line="234" w:lineRule="exact"/>
        <w:ind w:left="2654" w:right="-20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ct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5" w:lineRule="auto"/>
        <w:ind w:left="100" w:right="115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41.800049pt;margin-top:-28.029154pt;width:36.894958pt;height:15.992766pt;mso-position-horizontal-relative:page;mso-position-vertical-relative:paragraph;z-index:-1510" coordorigin="2836,-561" coordsize="738,320">
            <v:group style="position:absolute;left:2844;top:-553;width:723;height:305" coordorigin="2844,-553" coordsize="723,305">
              <v:shape style="position:absolute;left:2844;top:-553;width:723;height:305" coordorigin="2844,-553" coordsize="723,305" path="m3205,-553l3116,-548,3036,-535,2966,-515,2909,-488,2859,-445,2844,-409,2845,-395,2884,-332,2951,-293,3017,-270,3094,-255,3180,-248,3213,-249,3277,-253,3363,-265,3436,-285,3495,-310,3548,-352,3566,-400,3565,-413,3525,-472,3457,-510,3389,-532,3311,-546,3224,-553,3205,-553e" filled="t" fillcolor="#B6DDE8" stroked="f">
                <v:path arrowok="t"/>
                <v:fill/>
              </v:shape>
            </v:group>
            <v:group style="position:absolute;left:2844;top:-553;width:723;height:305" coordorigin="2844,-553" coordsize="723,305">
              <v:shape style="position:absolute;left:2844;top:-553;width:723;height:305" coordorigin="2844,-553" coordsize="723,305" path="m3205,-553l3116,-548,3036,-535,2966,-515,2909,-488,2859,-445,2844,-409,2845,-395,2884,-332,2951,-293,3017,-270,3094,-255,3180,-248,3213,-249,3277,-253,3363,-265,3436,-285,3495,-310,3548,-352,3566,-400,3565,-413,3525,-472,3457,-510,3389,-532,3311,-546,3224,-553,3205,-55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4.016808pt;margin-top:-6.629154pt;width:18.641877pt;height:8.37954pt;mso-position-horizontal-relative:page;mso-position-vertical-relative:paragraph;z-index:-1509" coordorigin="2480,-133" coordsize="373,168">
            <v:group style="position:absolute;left:2488;top:-125;width:358;height:153" coordorigin="2488,-125" coordsize="358,153">
              <v:shape style="position:absolute;left:2488;top:-125;width:358;height:153" coordorigin="2488,-125" coordsize="358,153" path="m2667,-125l2583,-116,2519,-93,2488,-59,2490,-44,2538,3,2608,23,2664,28,2694,26,2774,13,2828,-14,2846,-37,2844,-52,2796,-101,2727,-121,2667,-125e" filled="t" fillcolor="#B6DDE8" stroked="f">
                <v:path arrowok="t"/>
                <v:fill/>
              </v:shape>
            </v:group>
            <v:group style="position:absolute;left:2488;top:-125;width:358;height:153" coordorigin="2488,-125" coordsize="358,153">
              <v:shape style="position:absolute;left:2488;top:-125;width:358;height:153" coordorigin="2488,-125" coordsize="358,153" path="m2667,-125l2583,-116,2519,-93,2488,-59,2490,-44,2538,3,2608,23,2664,28,2694,26,2774,13,2828,-14,2846,-37,2844,-52,2796,-101,2727,-121,2667,-125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“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5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</w:t>
      </w:r>
      <w:r>
        <w:rPr>
          <w:rFonts w:ascii="Arial" w:hAnsi="Arial" w:cs="Arial" w:eastAsia="Arial"/>
          <w:sz w:val="24"/>
          <w:szCs w:val="24"/>
          <w:spacing w:val="5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rs,</w:t>
      </w:r>
      <w:r>
        <w:rPr>
          <w:rFonts w:ascii="Arial" w:hAnsi="Arial" w:cs="Arial" w:eastAsia="Arial"/>
          <w:sz w:val="24"/>
          <w:szCs w:val="24"/>
          <w:spacing w:val="6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5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rning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”</w:t>
      </w:r>
    </w:p>
    <w:p>
      <w:pPr>
        <w:spacing w:before="3" w:after="0" w:line="275" w:lineRule="auto"/>
        <w:ind w:left="100" w:right="12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22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11.299988pt;margin-top:47.685852pt;width:214.705313pt;height:164.16pt;mso-position-horizontal-relative:page;mso-position-vertical-relative:paragraph;z-index:-1512" type="#_x0000_t75">
            <v:imagedata r:id="rId41" o:title=""/>
          </v:shape>
        </w:pic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racti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rksh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6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ich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</w:p>
    <w:p>
      <w:pPr>
        <w:spacing w:before="47" w:after="0" w:line="240" w:lineRule="auto"/>
        <w:ind w:left="4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4.771667pt;height:161.640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307" w:top="1560" w:bottom="1500" w:left="1340" w:right="1260"/>
          <w:pgSz w:w="11920" w:h="16840"/>
        </w:sectPr>
      </w:pPr>
      <w:rPr/>
    </w:p>
    <w:p>
      <w:pPr>
        <w:spacing w:before="58" w:after="0" w:line="316" w:lineRule="exact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position w:val="-1"/>
        </w:rPr>
        <w:t>ess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7.772826pt;height:139.537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75" w:lineRule="auto"/>
        <w:ind w:left="100" w:right="313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78.799988pt;margin-top:-134.624161pt;width:141.6pt;height:154.1pt;mso-position-horizontal-relative:page;mso-position-vertical-relative:paragraph;z-index:-1508" type="#_x0000_t75">
            <v:imagedata r:id="rId44" o:title=""/>
          </v:shape>
        </w:pic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relax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" w:after="0" w:line="276" w:lineRule="auto"/>
        <w:ind w:left="100" w:right="5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ry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rm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333333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im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rning</w:t>
      </w:r>
      <w:r>
        <w:rPr>
          <w:rFonts w:ascii="Arial" w:hAnsi="Arial" w:cs="Arial" w:eastAsia="Arial"/>
          <w:sz w:val="24"/>
          <w:szCs w:val="24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tch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rns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tip</w:t>
      </w:r>
      <w:r>
        <w:rPr>
          <w:rFonts w:ascii="Arial" w:hAnsi="Arial" w:cs="Arial" w:eastAsia="Arial"/>
          <w:sz w:val="24"/>
          <w:szCs w:val="24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trol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ticing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6.680240pt;height:200.16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8" w:after="0" w:line="276" w:lineRule="auto"/>
        <w:ind w:left="100" w:right="57" w:firstLine="6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ind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</w:p>
    <w:p>
      <w:pPr>
        <w:jc w:val="both"/>
        <w:spacing w:after="0"/>
        <w:sectPr>
          <w:pgMar w:header="0" w:footer="1307" w:top="1360" w:bottom="1500" w:left="1340" w:right="1320"/>
          <w:pgSz w:w="11920" w:h="16840"/>
        </w:sectPr>
      </w:pPr>
      <w:rPr/>
    </w:p>
    <w:p>
      <w:pPr>
        <w:spacing w:before="59" w:after="0" w:line="275" w:lineRule="auto"/>
        <w:ind w:left="100" w:right="6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le,</w:t>
      </w:r>
      <w:r>
        <w:rPr>
          <w:rFonts w:ascii="Arial" w:hAnsi="Arial" w:cs="Arial" w:eastAsia="Arial"/>
          <w:sz w:val="24"/>
          <w:szCs w:val="24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let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stru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rd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6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rm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Scie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sitively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ss,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ssion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issol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life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t.</w:t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6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ree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VD</w:t>
      </w:r>
      <w:r>
        <w:rPr>
          <w:rFonts w:ascii="Arial" w:hAnsi="Arial" w:cs="Arial" w:eastAsia="Arial"/>
          <w:sz w:val="24"/>
          <w:szCs w:val="24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Carers</w:t>
      </w:r>
      <w:r>
        <w:rPr>
          <w:rFonts w:ascii="Arial" w:hAnsi="Arial" w:cs="Arial" w:eastAsia="Arial"/>
          <w:sz w:val="24"/>
          <w:szCs w:val="24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sy</w:t>
      </w:r>
      <w:r>
        <w:rPr>
          <w:rFonts w:ascii="Arial" w:hAnsi="Arial" w:cs="Arial" w:eastAsia="Arial"/>
          <w:sz w:val="24"/>
          <w:szCs w:val="24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</w:p>
    <w:p>
      <w:pPr>
        <w:spacing w:before="43" w:after="0" w:line="240" w:lineRule="auto"/>
        <w:ind w:left="100" w:right="582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Cur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roject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719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0" w:right="6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ral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ix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709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0" w:right="25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5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Care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ssible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ities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iscuss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still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ssible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0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cing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rships</w:t>
      </w:r>
      <w:r>
        <w:rPr>
          <w:rFonts w:ascii="Arial" w:hAnsi="Arial" w:cs="Arial" w:eastAsia="Arial"/>
          <w:sz w:val="24"/>
          <w:szCs w:val="24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rning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00" w:right="5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rom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iscussi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lace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ssible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raini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lp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5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6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jec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</w:p>
    <w:p>
      <w:pPr>
        <w:jc w:val="both"/>
        <w:spacing w:after="0"/>
        <w:sectPr>
          <w:pgMar w:header="0" w:footer="1307" w:top="1360" w:bottom="1500" w:left="1340" w:right="1320"/>
          <w:pgSz w:w="11920" w:h="16840"/>
        </w:sectPr>
      </w:pPr>
      <w:rPr/>
    </w:p>
    <w:p>
      <w:pPr>
        <w:spacing w:before="69" w:after="0" w:line="287" w:lineRule="auto"/>
        <w:ind w:left="107" w:right="56" w:firstLine="7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build</w:t>
      </w:r>
      <w:r>
        <w:rPr>
          <w:rFonts w:ascii="Arial" w:hAnsi="Arial" w:cs="Arial" w:eastAsia="Arial"/>
          <w:sz w:val="23"/>
          <w:szCs w:val="23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positiv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relationship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spacing w:val="5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wit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all</w:t>
      </w:r>
      <w:r>
        <w:rPr>
          <w:rFonts w:ascii="Arial" w:hAnsi="Arial" w:cs="Arial" w:eastAsia="Arial"/>
          <w:sz w:val="23"/>
          <w:szCs w:val="23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partner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spacing w:val="39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involved</w:t>
      </w:r>
      <w:r>
        <w:rPr>
          <w:rFonts w:ascii="Arial" w:hAnsi="Arial" w:cs="Arial" w:eastAsia="Arial"/>
          <w:sz w:val="23"/>
          <w:szCs w:val="23"/>
          <w:spacing w:val="5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ensure</w:t>
      </w:r>
      <w:r>
        <w:rPr>
          <w:rFonts w:ascii="Arial" w:hAnsi="Arial" w:cs="Arial" w:eastAsia="Arial"/>
          <w:sz w:val="23"/>
          <w:szCs w:val="23"/>
          <w:spacing w:val="4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continuit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spacing w:val="5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provision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spacing w:val="55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we</w:t>
      </w:r>
      <w:r>
        <w:rPr>
          <w:rFonts w:ascii="Arial" w:hAnsi="Arial" w:cs="Arial" w:eastAsia="Arial"/>
          <w:sz w:val="23"/>
          <w:szCs w:val="23"/>
          <w:spacing w:val="45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will</w:t>
      </w:r>
      <w:r>
        <w:rPr>
          <w:rFonts w:ascii="Arial" w:hAnsi="Arial" w:cs="Arial" w:eastAsia="Arial"/>
          <w:sz w:val="23"/>
          <w:szCs w:val="23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continu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49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offe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spacing w:val="5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high</w:t>
      </w:r>
      <w:r>
        <w:rPr>
          <w:rFonts w:ascii="Arial" w:hAnsi="Arial" w:cs="Arial" w:eastAsia="Arial"/>
          <w:sz w:val="23"/>
          <w:szCs w:val="23"/>
          <w:spacing w:val="5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qualit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spacing w:val="5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service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,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wit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spacing w:val="5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service</w:t>
      </w:r>
      <w:r>
        <w:rPr>
          <w:rFonts w:ascii="Arial" w:hAnsi="Arial" w:cs="Arial" w:eastAsia="Arial"/>
          <w:sz w:val="23"/>
          <w:szCs w:val="23"/>
          <w:spacing w:val="6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users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'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needs</w:t>
      </w:r>
      <w:r>
        <w:rPr>
          <w:rFonts w:ascii="Arial" w:hAnsi="Arial" w:cs="Arial" w:eastAsia="Arial"/>
          <w:sz w:val="23"/>
          <w:szCs w:val="23"/>
          <w:spacing w:val="6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and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desires</w:t>
      </w:r>
      <w:r>
        <w:rPr>
          <w:rFonts w:ascii="Arial" w:hAnsi="Arial" w:cs="Arial" w:eastAsia="Arial"/>
          <w:sz w:val="23"/>
          <w:szCs w:val="23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remaining</w:t>
      </w:r>
      <w:r>
        <w:rPr>
          <w:rFonts w:ascii="Arial" w:hAnsi="Arial" w:cs="Arial" w:eastAsia="Arial"/>
          <w:sz w:val="23"/>
          <w:szCs w:val="23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centra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our</w:t>
      </w:r>
      <w:r>
        <w:rPr>
          <w:rFonts w:ascii="Arial" w:hAnsi="Arial" w:cs="Arial" w:eastAsia="Arial"/>
          <w:sz w:val="23"/>
          <w:szCs w:val="23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approach.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jc w:val="both"/>
        <w:spacing w:after="0"/>
        <w:sectPr>
          <w:pgMar w:header="0" w:footer="1307" w:top="1360" w:bottom="1500" w:left="1340" w:right="1300"/>
          <w:pgSz w:w="11920" w:h="16840"/>
        </w:sectPr>
      </w:pPr>
      <w:rPr/>
    </w:p>
    <w:p>
      <w:pPr>
        <w:spacing w:before="56" w:after="0" w:line="240" w:lineRule="auto"/>
        <w:ind w:left="1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tions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Together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nce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799999" w:type="dxa"/>
      </w:tblPr>
      <w:tblGrid/>
      <w:tr>
        <w:trPr>
          <w:trHeight w:val="526" w:hRule="exact"/>
        </w:trPr>
        <w:tc>
          <w:tcPr>
            <w:tcW w:w="32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C000"/>
          </w:tcPr>
          <w:p>
            <w:pPr>
              <w:spacing w:before="0" w:after="0" w:line="273" w:lineRule="exact"/>
              <w:ind w:left="1046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OU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ID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79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32" w:space="0" w:color="000000"/>
            </w:tcBorders>
            <w:shd w:val="clear" w:color="auto" w:fill="FFC000"/>
          </w:tcPr>
          <w:p>
            <w:pPr>
              <w:spacing w:before="0" w:after="0" w:line="273" w:lineRule="exact"/>
              <w:ind w:left="3036" w:right="301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STENED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8" w:hRule="exact"/>
        </w:trPr>
        <w:tc>
          <w:tcPr>
            <w:tcW w:w="11061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32" w:space="0" w:color="000000"/>
            </w:tcBorders>
            <w:shd w:val="clear" w:color="auto" w:fill="92CDDC"/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Communic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nd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ignposting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705" w:hRule="exact"/>
        </w:trPr>
        <w:tc>
          <w:tcPr>
            <w:tcW w:w="326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59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</w:p>
          <w:p>
            <w:pPr>
              <w:spacing w:before="40" w:after="0" w:line="276" w:lineRule="auto"/>
              <w:ind w:left="102" w:right="6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q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  <w:i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</w:r>
          </w:p>
        </w:tc>
        <w:tc>
          <w:tcPr>
            <w:tcW w:w="779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61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mme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8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B)</w:t>
            </w:r>
          </w:p>
          <w:p>
            <w:pPr>
              <w:spacing w:before="1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77" w:lineRule="auto"/>
              <w:ind w:left="823" w:right="152" w:firstLine="-360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rsity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rric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</w:p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9" w:lineRule="auto"/>
              <w:ind w:left="823" w:right="107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6" w:lineRule="auto"/>
              <w:ind w:left="823" w:right="456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8" w:lineRule="auto"/>
              <w:ind w:left="823" w:right="451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8" w:lineRule="auto"/>
              <w:ind w:left="823" w:right="116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cks</w:t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6" w:lineRule="auto"/>
              <w:ind w:left="823" w:right="287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4"/>
                <w:szCs w:val="24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</w:tr>
      <w:tr>
        <w:trPr>
          <w:trHeight w:val="1332" w:hRule="exact"/>
        </w:trPr>
        <w:tc>
          <w:tcPr>
            <w:tcW w:w="3262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391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</w:tc>
        <w:tc>
          <w:tcPr>
            <w:tcW w:w="7799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61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82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64" w:lineRule="exact"/>
              <w:ind w:left="823" w:right="40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s)</w:t>
            </w:r>
            <w:r>
              <w:rPr>
                <w:rFonts w:ascii="Arial" w:hAnsi="Arial" w:cs="Arial" w:eastAsia="Arial"/>
                <w:sz w:val="23"/>
                <w:szCs w:val="23"/>
                <w:spacing w:val="6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</w:tc>
      </w:tr>
      <w:tr>
        <w:trPr>
          <w:trHeight w:val="2256" w:hRule="exact"/>
        </w:trPr>
        <w:tc>
          <w:tcPr>
            <w:tcW w:w="3262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62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  <w:p>
            <w:pPr>
              <w:spacing w:before="0" w:after="0" w:line="262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</w:p>
          <w:p>
            <w:pPr>
              <w:spacing w:before="4" w:after="0" w:line="264" w:lineRule="exact"/>
              <w:ind w:left="102" w:right="8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</w:p>
        </w:tc>
        <w:tc>
          <w:tcPr>
            <w:tcW w:w="7799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1" w:after="0" w:line="264" w:lineRule="exact"/>
              <w:ind w:left="823" w:right="64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ts.,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</w:p>
          <w:p>
            <w:pPr>
              <w:spacing w:before="0" w:after="0" w:line="262" w:lineRule="exact"/>
              <w:ind w:left="82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64" w:lineRule="exact"/>
              <w:ind w:left="823" w:right="9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P.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</w:p>
        </w:tc>
      </w:tr>
      <w:tr>
        <w:trPr>
          <w:trHeight w:val="1628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64" w:lineRule="exact"/>
              <w:ind w:left="102" w:right="392" w:firstLine="6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</w:p>
          <w:p>
            <w:pPr>
              <w:spacing w:before="0" w:after="0" w:line="260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0" w:after="0" w:line="264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  <w:tc>
          <w:tcPr>
            <w:tcW w:w="779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61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sur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</w:p>
          <w:p>
            <w:pPr>
              <w:spacing w:before="38" w:after="0" w:line="278" w:lineRule="auto"/>
              <w:ind w:left="823" w:right="74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rvice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</w:p>
        </w:tc>
      </w:tr>
      <w:tr>
        <w:trPr>
          <w:trHeight w:val="540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1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</w:p>
          <w:p>
            <w:pPr>
              <w:spacing w:before="2" w:after="0" w:line="240" w:lineRule="auto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</w:p>
        </w:tc>
        <w:tc>
          <w:tcPr>
            <w:tcW w:w="779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59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</w:tc>
      </w:tr>
    </w:tbl>
    <w:p>
      <w:pPr>
        <w:jc w:val="left"/>
        <w:spacing w:after="0"/>
        <w:sectPr>
          <w:pgMar w:header="0" w:footer="1307" w:top="1400" w:bottom="1500" w:left="340" w:right="280"/>
          <w:pgSz w:w="11920" w:h="16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799999" w:type="dxa"/>
      </w:tblPr>
      <w:tblGrid/>
      <w:tr>
        <w:trPr>
          <w:trHeight w:val="1628" w:hRule="exact"/>
        </w:trPr>
        <w:tc>
          <w:tcPr>
            <w:tcW w:w="32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79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61" w:lineRule="exact"/>
              <w:ind w:left="82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</w:p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76" w:lineRule="auto"/>
              <w:ind w:left="823" w:right="282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4"/>
                <w:szCs w:val="24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</w:p>
        </w:tc>
      </w:tr>
      <w:tr>
        <w:trPr>
          <w:trHeight w:val="286" w:hRule="exact"/>
        </w:trPr>
        <w:tc>
          <w:tcPr>
            <w:tcW w:w="11061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32" w:space="0" w:color="000000"/>
            </w:tcBorders>
            <w:shd w:val="clear" w:color="auto" w:fill="92CDDC"/>
          </w:tcPr>
          <w:p>
            <w:pPr>
              <w:spacing w:before="0" w:after="0" w:line="271" w:lineRule="exact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Tr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ining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540" w:hRule="exact"/>
        </w:trPr>
        <w:tc>
          <w:tcPr>
            <w:tcW w:w="3262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418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sk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</w:p>
          <w:p>
            <w:pPr>
              <w:spacing w:before="0" w:after="0" w:line="262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  <w:tc>
          <w:tcPr>
            <w:tcW w:w="7799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59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</w:p>
          <w:p>
            <w:pPr>
              <w:spacing w:before="40" w:after="0" w:line="278" w:lineRule="auto"/>
              <w:ind w:left="823" w:right="18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riti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6" w:lineRule="auto"/>
              <w:ind w:left="823" w:right="45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r,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</w:p>
        </w:tc>
      </w:tr>
      <w:tr>
        <w:trPr>
          <w:trHeight w:val="4167" w:hRule="exact"/>
        </w:trPr>
        <w:tc>
          <w:tcPr>
            <w:tcW w:w="326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7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</w:p>
          <w:p>
            <w:pPr>
              <w:spacing w:before="2" w:after="0" w:line="264" w:lineRule="exact"/>
              <w:ind w:left="102" w:right="291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</w:p>
        </w:tc>
        <w:tc>
          <w:tcPr>
            <w:tcW w:w="779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59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  <w:p>
            <w:pPr>
              <w:spacing w:before="40" w:after="0" w:line="276" w:lineRule="auto"/>
              <w:ind w:left="823" w:right="22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rity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loo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t.</w:t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76" w:lineRule="auto"/>
              <w:ind w:left="823" w:right="391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3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333333"/>
                <w:spacing w:val="2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:</w:t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0" w:after="0" w:line="264" w:lineRule="exact"/>
              <w:ind w:left="82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6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</w:p>
          <w:p>
            <w:pPr>
              <w:spacing w:before="4" w:after="0" w:line="264" w:lineRule="exact"/>
              <w:ind w:left="823" w:right="659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</w:tc>
      </w:tr>
      <w:tr>
        <w:trPr>
          <w:trHeight w:val="1068" w:hRule="exact"/>
        </w:trPr>
        <w:tc>
          <w:tcPr>
            <w:tcW w:w="32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1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</w:p>
          <w:p>
            <w:pPr>
              <w:spacing w:before="0" w:after="0" w:line="264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  <w:tc>
          <w:tcPr>
            <w:tcW w:w="7799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1" w:after="0" w:line="264" w:lineRule="exact"/>
              <w:ind w:left="823" w:right="536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8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</w:p>
        </w:tc>
      </w:tr>
      <w:tr>
        <w:trPr>
          <w:trHeight w:val="1068" w:hRule="exact"/>
        </w:trPr>
        <w:tc>
          <w:tcPr>
            <w:tcW w:w="326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35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  <w:p>
            <w:pPr>
              <w:spacing w:before="0" w:after="0" w:line="262" w:lineRule="exact"/>
              <w:ind w:left="10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‘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r’</w:t>
            </w:r>
          </w:p>
        </w:tc>
        <w:tc>
          <w:tcPr>
            <w:tcW w:w="7799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0" w:after="0" w:line="261" w:lineRule="exact"/>
              <w:ind w:left="463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</w:tr>
      <w:tr>
        <w:trPr>
          <w:trHeight w:val="286" w:hRule="exact"/>
        </w:trPr>
        <w:tc>
          <w:tcPr>
            <w:tcW w:w="11061" w:type="dxa"/>
            <w:gridSpan w:val="2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  <w:shd w:val="clear" w:color="auto" w:fill="92CDDC"/>
          </w:tcPr>
          <w:p>
            <w:pPr>
              <w:spacing w:before="0" w:after="0" w:line="271" w:lineRule="exact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oung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127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102" w:right="24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</w:tc>
        <w:tc>
          <w:tcPr>
            <w:tcW w:w="779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1" w:after="0" w:line="264" w:lineRule="exact"/>
              <w:ind w:left="823" w:right="616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3"/>
                <w:szCs w:val="23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</w:p>
          <w:p>
            <w:pPr>
              <w:spacing w:before="3" w:after="0" w:line="264" w:lineRule="exact"/>
              <w:ind w:left="823" w:right="9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2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39" w:lineRule="auto"/>
              <w:ind w:left="823" w:right="554" w:firstLine="-36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Wingdings" w:hAnsi="Wingdings" w:cs="Wingdings" w:eastAsia="Wingdings"/>
                <w:sz w:val="24"/>
                <w:szCs w:val="24"/>
                <w:spacing w:val="0"/>
                <w:w w:val="100"/>
              </w:rPr>
              <w:t>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</w:tc>
      </w:tr>
    </w:tbl>
    <w:p>
      <w:pPr>
        <w:jc w:val="left"/>
        <w:spacing w:after="0"/>
        <w:sectPr>
          <w:pgMar w:header="0" w:footer="1307" w:top="1320" w:bottom="1500" w:left="340" w:right="280"/>
          <w:pgSz w:w="11920" w:h="16840"/>
        </w:sectPr>
      </w:pPr>
      <w:rPr/>
    </w:p>
    <w:p>
      <w:pPr>
        <w:spacing w:before="55" w:after="0" w:line="240" w:lineRule="auto"/>
        <w:ind w:left="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Comm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Toget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nce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917" w:hRule="exact"/>
        </w:trPr>
        <w:tc>
          <w:tcPr>
            <w:tcW w:w="10778" w:type="dxa"/>
            <w:gridSpan w:val="3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  <w:shd w:val="clear" w:color="auto" w:fill="FFCC00"/>
          </w:tcPr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084" w:right="43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Commen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47" w:hRule="exact"/>
        </w:trPr>
        <w:tc>
          <w:tcPr>
            <w:tcW w:w="399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462" w:right="367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</w:p>
          <w:p>
            <w:pPr>
              <w:spacing w:before="2" w:after="0" w:line="264" w:lineRule="exact"/>
              <w:ind w:left="462" w:right="444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62" w:right="343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Open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H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est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c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u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g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c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are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’s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3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3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very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p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w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u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2"/>
                <w:w w:val="100"/>
                <w:b/>
                <w:bCs/>
                <w:i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eed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be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-3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1"/>
                <w:w w:val="100"/>
                <w:b/>
                <w:bCs/>
                <w:i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color w:val="F79546"/>
                <w:spacing w:val="3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  <w:i/>
              </w:rPr>
              <w:t>.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62" w:right="99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xc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ch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Exc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3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ck,</w:t>
            </w:r>
            <w:r>
              <w:rPr>
                <w:rFonts w:ascii="Calibri" w:hAnsi="Calibri" w:cs="Calibri" w:eastAsia="Calibri"/>
                <w:sz w:val="23"/>
                <w:szCs w:val="23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cof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3"/>
                <w:szCs w:val="23"/>
                <w:spacing w:val="0"/>
                <w:w w:val="100"/>
              </w:rPr>
            </w:r>
          </w:p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64" w:lineRule="exact"/>
              <w:ind w:left="102" w:right="483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2"/>
                <w:w w:val="100"/>
                <w:b/>
                <w:bCs/>
                <w:i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2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2"/>
                <w:w w:val="100"/>
                <w:b/>
                <w:bCs/>
                <w:i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2"/>
                <w:w w:val="100"/>
                <w:b/>
                <w:bCs/>
                <w:i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is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3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il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1"/>
                <w:w w:val="100"/>
                <w:b/>
                <w:bCs/>
                <w:i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30849B"/>
                <w:spacing w:val="0"/>
                <w:w w:val="100"/>
                <w:b/>
                <w:bCs/>
                <w:i/>
              </w:rPr>
              <w:t>le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81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264" w:lineRule="exact"/>
              <w:ind w:left="462" w:right="139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rd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.</w:t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62" w:right="101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s,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62" w:right="159"/>
              <w:jc w:val="left"/>
              <w:rPr>
                <w:rFonts w:ascii="Comic Sans MS" w:hAnsi="Comic Sans MS" w:cs="Comic Sans MS" w:eastAsia="Comic Sans MS"/>
                <w:sz w:val="23"/>
                <w:szCs w:val="23"/>
              </w:rPr>
            </w:pPr>
            <w:rPr/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G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1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at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ay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th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c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3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3"/>
                <w:w w:val="100"/>
              </w:rPr>
              <w:t>w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as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instin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-1"/>
                <w:w w:val="100"/>
              </w:rPr>
              <w:t>c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FF0000"/>
                <w:spacing w:val="0"/>
                <w:w w:val="100"/>
              </w:rPr>
              <w:t>tive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396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78" w:lineRule="exact"/>
              <w:ind w:left="462" w:right="-20"/>
              <w:jc w:val="left"/>
              <w:rPr>
                <w:rFonts w:ascii="Verdana" w:hAnsi="Verdana" w:cs="Verdana" w:eastAsia="Verdana"/>
                <w:sz w:val="23"/>
                <w:szCs w:val="23"/>
              </w:rPr>
            </w:pPr>
            <w:rPr/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  <w:position w:val="-1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re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  <w:position w:val="-1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  <w:position w:val="-1"/>
              </w:rPr>
              <w:t>l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  <w:position w:val="-1"/>
              </w:rPr>
              <w:t>l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y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  <w:position w:val="-1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3"/>
                <w:w w:val="100"/>
                <w:position w:val="-1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njoyed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  <w:position w:val="-1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  <w:position w:val="-1"/>
              </w:rPr>
              <w:t>h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  <w:position w:val="-1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462" w:right="58"/>
              <w:jc w:val="left"/>
              <w:rPr>
                <w:rFonts w:ascii="Verdana" w:hAnsi="Verdana" w:cs="Verdana" w:eastAsia="Verdana"/>
                <w:sz w:val="23"/>
                <w:szCs w:val="23"/>
              </w:rPr>
            </w:pPr>
            <w:rPr/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Conference.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79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f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um,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l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so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w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ork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C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rer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Connector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for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w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port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rers.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he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w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3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ess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p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h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y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hr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o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g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3"/>
                <w:w w:val="100"/>
              </w:rPr>
              <w:t>h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out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he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y.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8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“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w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rch”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–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-2"/>
                <w:w w:val="100"/>
              </w:rPr>
              <w:t>w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1"/>
                <w:w w:val="100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2" w:right="174"/>
              <w:jc w:val="left"/>
              <w:rPr>
                <w:rFonts w:ascii="Verdana" w:hAnsi="Verdana" w:cs="Verdana" w:eastAsia="Verdana"/>
                <w:sz w:val="23"/>
                <w:szCs w:val="23"/>
              </w:rPr>
            </w:pPr>
            <w:rPr/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reat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Ev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,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go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see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so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ny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c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rers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-3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ny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of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em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-3"/>
                <w:w w:val="100"/>
              </w:rPr>
              <w:t>m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spacing w:val="-3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ng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u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on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ess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Verdana" w:hAnsi="Verdana" w:cs="Verdana" w:eastAsia="Verdana"/>
                <w:sz w:val="23"/>
                <w:szCs w:val="23"/>
                <w:spacing w:val="-2"/>
                <w:w w:val="100"/>
              </w:rPr>
              <w:t>p</w:t>
            </w:r>
            <w:r>
              <w:rPr>
                <w:rFonts w:ascii="Verdana" w:hAnsi="Verdana" w:cs="Verdana" w:eastAsia="Verdana"/>
                <w:sz w:val="23"/>
                <w:szCs w:val="23"/>
                <w:spacing w:val="0"/>
                <w:w w:val="100"/>
              </w:rPr>
              <w:t>port</w:t>
            </w:r>
          </w:p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64" w:lineRule="exact"/>
              <w:ind w:left="462" w:right="33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933634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2403" w:hRule="exact"/>
        </w:trPr>
        <w:tc>
          <w:tcPr>
            <w:tcW w:w="399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Br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  <w:p>
            <w:pPr>
              <w:spacing w:before="3" w:after="0" w:line="238" w:lineRule="auto"/>
              <w:ind w:left="462" w:right="213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</w:tc>
        <w:tc>
          <w:tcPr>
            <w:tcW w:w="281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6" w:lineRule="exact"/>
              <w:ind w:left="462" w:right="44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cc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0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4" w:after="0" w:line="264" w:lineRule="exact"/>
              <w:ind w:left="462" w:right="113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4" w:after="0" w:line="262" w:lineRule="exact"/>
              <w:ind w:left="462" w:right="878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ers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3968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3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252525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1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Enl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le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62" w:right="-20"/>
              <w:jc w:val="left"/>
              <w:rPr>
                <w:rFonts w:ascii="Comic Sans MS" w:hAnsi="Comic Sans MS" w:cs="Comic Sans MS" w:eastAsia="Comic Sans MS"/>
                <w:sz w:val="23"/>
                <w:szCs w:val="23"/>
              </w:rPr>
            </w:pPr>
            <w:rPr/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v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inf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rma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nf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e</w:t>
            </w:r>
          </w:p>
        </w:tc>
      </w:tr>
      <w:tr>
        <w:trPr>
          <w:trHeight w:val="3195" w:hRule="exact"/>
        </w:trPr>
        <w:tc>
          <w:tcPr>
            <w:tcW w:w="399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</w:p>
          <w:p>
            <w:pPr>
              <w:spacing w:before="40" w:after="0" w:line="275" w:lineRule="auto"/>
              <w:ind w:left="462" w:right="7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l-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4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rs’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,</w:t>
            </w:r>
          </w:p>
          <w:p>
            <w:pPr>
              <w:spacing w:before="0" w:after="0" w:line="277" w:lineRule="auto"/>
              <w:ind w:left="462" w:right="6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rs,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rd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ff.</w:t>
            </w:r>
          </w:p>
        </w:tc>
        <w:tc>
          <w:tcPr>
            <w:tcW w:w="2818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1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</w:p>
          <w:p>
            <w:pPr>
              <w:spacing w:before="1" w:after="0" w:line="238" w:lineRule="auto"/>
              <w:ind w:left="462" w:right="7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ve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</w:p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6" w:after="0" w:line="264" w:lineRule="exact"/>
              <w:ind w:left="462" w:right="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  <w:i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  <w:i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3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</w:tc>
        <w:tc>
          <w:tcPr>
            <w:tcW w:w="3968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</w:p>
          <w:p>
            <w:pPr>
              <w:spacing w:before="40" w:after="0" w:line="276" w:lineRule="auto"/>
              <w:ind w:left="462" w:right="208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'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'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4" w:lineRule="exact"/>
              <w:ind w:left="462" w:right="12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4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3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2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te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lth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ff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2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D99493"/>
                <w:spacing w:val="4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  <w:t>.</w:t>
            </w:r>
          </w:p>
        </w:tc>
      </w:tr>
    </w:tbl>
    <w:p>
      <w:pPr>
        <w:jc w:val="left"/>
        <w:spacing w:after="0"/>
        <w:sectPr>
          <w:pgMar w:header="0" w:footer="1307" w:top="1360" w:bottom="1500" w:left="480" w:right="420"/>
          <w:pgSz w:w="11920" w:h="16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2936" w:hRule="exact"/>
        </w:trPr>
        <w:tc>
          <w:tcPr>
            <w:tcW w:w="399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462" w:right="1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s!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2" w:after="0" w:line="264" w:lineRule="exact"/>
              <w:ind w:left="462" w:right="161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r’s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A.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81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264" w:lineRule="exact"/>
              <w:ind w:left="462" w:right="12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</w:p>
          <w:p>
            <w:pPr>
              <w:spacing w:before="2" w:after="0" w:line="264" w:lineRule="exact"/>
              <w:ind w:left="462" w:right="39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62" w:right="31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</w:p>
        </w:tc>
        <w:tc>
          <w:tcPr>
            <w:tcW w:w="396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iff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2" w:right="187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,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6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4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6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6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6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1930" w:hRule="exact"/>
        </w:trPr>
        <w:tc>
          <w:tcPr>
            <w:tcW w:w="399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ke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</w:p>
          <w:p>
            <w:pPr>
              <w:spacing w:before="40" w:after="0" w:line="276" w:lineRule="auto"/>
              <w:ind w:left="462" w:right="123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d.</w:t>
            </w:r>
          </w:p>
        </w:tc>
        <w:tc>
          <w:tcPr>
            <w:tcW w:w="6786" w:type="dxa"/>
            <w:gridSpan w:val="2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59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42" w:after="0" w:line="240" w:lineRule="auto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</w:p>
          <w:p>
            <w:pPr>
              <w:spacing w:before="1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76" w:lineRule="auto"/>
              <w:ind w:left="462" w:right="279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ll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illy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ly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2"/>
                <w:w w:val="100"/>
                <w:b/>
                <w:bCs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3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76923B"/>
                <w:spacing w:val="0"/>
                <w:w w:val="100"/>
                <w:b/>
                <w:bCs/>
              </w:rPr>
              <w:t>it.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5775" w:hRule="exact"/>
        </w:trPr>
        <w:tc>
          <w:tcPr>
            <w:tcW w:w="3992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4" w:lineRule="exact"/>
              <w:ind w:left="462" w:right="237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</w:p>
          <w:p>
            <w:pPr>
              <w:spacing w:before="0" w:after="0" w:line="262" w:lineRule="exact"/>
              <w:ind w:left="46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rers.</w:t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8" w:lineRule="auto"/>
              <w:ind w:left="462" w:right="407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3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2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2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ia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3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79546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62" w:lineRule="exact"/>
              <w:ind w:left="462" w:right="10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s.</w:t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76" w:lineRule="auto"/>
              <w:ind w:left="462" w:right="8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q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3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lth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ft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’t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538DD3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78" w:lineRule="auto"/>
              <w:ind w:left="462" w:right="721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</w:tc>
        <w:tc>
          <w:tcPr>
            <w:tcW w:w="6786" w:type="dxa"/>
            <w:gridSpan w:val="2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1" w:lineRule="exact"/>
              <w:ind w:left="82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</w:p>
          <w:p>
            <w:pPr>
              <w:spacing w:before="0" w:after="0" w:line="264" w:lineRule="exact"/>
              <w:ind w:left="82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x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</w:p>
          <w:p>
            <w:pPr>
              <w:spacing w:before="6" w:after="0" w:line="264" w:lineRule="exact"/>
              <w:ind w:left="822" w:right="7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q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scri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n.</w:t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22" w:right="28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cc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‘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ser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3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online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FF000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22" w:right="530"/>
              <w:jc w:val="left"/>
              <w:rPr>
                <w:rFonts w:ascii="Comic Sans MS" w:hAnsi="Comic Sans MS" w:cs="Comic Sans MS" w:eastAsia="Comic Sans MS"/>
                <w:sz w:val="23"/>
                <w:szCs w:val="23"/>
              </w:rPr>
            </w:pPr>
            <w:rPr/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ung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3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-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As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k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3"/>
                <w:w w:val="100"/>
              </w:rPr>
              <w:t>w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ait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in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waiti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m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3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surg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i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struggle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GP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th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4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un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2"/>
                <w:w w:val="100"/>
              </w:rPr>
              <w:t>r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sta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2"/>
                <w:w w:val="100"/>
              </w:rPr>
              <w:t>h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Comic Sans MS" w:hAnsi="Comic Sans MS" w:cs="Comic Sans MS" w:eastAsia="Comic Sans MS"/>
                <w:sz w:val="23"/>
                <w:szCs w:val="23"/>
                <w:spacing w:val="0"/>
                <w:w w:val="100"/>
              </w:rPr>
              <w:t>m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64" w:lineRule="exact"/>
              <w:ind w:left="822" w:right="77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6F2F9F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22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ts</w:t>
            </w:r>
          </w:p>
          <w:p>
            <w:pPr>
              <w:spacing w:before="4" w:after="0" w:line="264" w:lineRule="exact"/>
              <w:ind w:left="822" w:right="28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.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P.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3"/>
                <w:szCs w:val="23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ss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3"/>
                <w:szCs w:val="23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3"/>
                <w:szCs w:val="23"/>
                <w:spacing w:val="0"/>
                <w:w w:val="100"/>
              </w:rPr>
              <w:t>.</w:t>
            </w:r>
          </w:p>
        </w:tc>
      </w:tr>
    </w:tbl>
    <w:p>
      <w:pPr>
        <w:jc w:val="left"/>
        <w:spacing w:after="0"/>
        <w:sectPr>
          <w:pgMar w:header="0" w:footer="1307" w:top="1320" w:bottom="1500" w:left="480" w:right="420"/>
          <w:pgSz w:w="11920" w:h="16840"/>
        </w:sectPr>
      </w:pPr>
      <w:rPr/>
    </w:p>
    <w:p>
      <w:pPr>
        <w:spacing w:before="55" w:after="0" w:line="240" w:lineRule="auto"/>
        <w:ind w:left="660" w:right="7528"/>
        <w:jc w:val="both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07.699997pt;margin-top:334.549988pt;width:190.45pt;height:84.85pt;mso-position-horizontal-relative:page;mso-position-vertical-relative:page;z-index:-1506" coordorigin="4154,6691" coordsize="3809,1697">
            <v:shape style="position:absolute;left:4154;top:6691;width:2295;height:1697" type="#_x0000_t75">
              <v:imagedata r:id="rId46" o:title=""/>
            </v:shape>
            <v:shape style="position:absolute;left:6463;top:6888;width:1500;height:1500" type="#_x0000_t75">
              <v:imagedata r:id="rId47" o:title=""/>
            </v:shape>
            <w10:wrap type="none"/>
          </v:group>
        </w:pict>
      </w:r>
      <w:r>
        <w:rPr/>
        <w:pict>
          <v:group style="position:absolute;margin-left:72pt;margin-top:420.249969pt;width:422.4pt;height:173.5pt;mso-position-horizontal-relative:page;mso-position-vertical-relative:page;z-index:-1505" coordorigin="1440,8405" coordsize="8448,3470">
            <v:shape style="position:absolute;left:1440;top:8405;width:2566;height:799" type="#_x0000_t75">
              <v:imagedata r:id="rId48" o:title=""/>
            </v:shape>
            <v:shape style="position:absolute;left:1440;top:10186;width:2311;height:1689" type="#_x0000_t75">
              <v:imagedata r:id="rId49" o:title=""/>
            </v:shape>
            <v:shape style="position:absolute;left:7322;top:10510;width:2566;height:1365" type="#_x0000_t75">
              <v:imagedata r:id="rId50" o:title=""/>
            </v:shape>
            <v:shape style="position:absolute;left:3751;top:8978;width:3578;height:1898" type="#_x0000_t75">
              <v:imagedata r:id="rId51" o:title=""/>
            </v:shape>
            <w10:wrap type="none"/>
          </v:group>
        </w:pic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0" w:right="791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hibitors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60" w:right="5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ibit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ibit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rtu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Com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rk</w:t>
      </w:r>
      <w:r>
        <w:rPr>
          <w:rFonts w:ascii="Arial" w:hAnsi="Arial" w:cs="Arial" w:eastAsia="Arial"/>
          <w:sz w:val="24"/>
          <w:szCs w:val="24"/>
          <w:color w:val="131722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31722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ty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rea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ith</w:t>
      </w:r>
      <w:r>
        <w:rPr>
          <w:rFonts w:ascii="Arial" w:hAnsi="Arial" w:cs="Arial" w:eastAsia="Arial"/>
          <w:sz w:val="24"/>
          <w:szCs w:val="24"/>
          <w:color w:val="131722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le,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ck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31722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660" w:right="5289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16.850006pt;margin-top:30.775837pt;width:208.45pt;height:58.95pt;mso-position-horizontal-relative:page;mso-position-vertical-relative:paragraph;z-index:-1507" coordorigin="4337,616" coordsize="4169,1179">
            <v:shape style="position:absolute;left:4337;top:616;width:1905;height:1179" type="#_x0000_t75">
              <v:imagedata r:id="rId52" o:title=""/>
            </v:shape>
            <v:shape style="position:absolute;left:6242;top:758;width:2264;height:1037" type="#_x0000_t75">
              <v:imagedata r:id="rId53" o:title=""/>
            </v:shape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131722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rers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roject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31722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131722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31722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31722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6.138497pt;height:47.2875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4.419962pt;height:39.15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307" w:top="1360" w:bottom="1500" w:left="780" w:right="1320"/>
          <w:pgSz w:w="11920" w:h="16840"/>
        </w:sectPr>
      </w:pPr>
      <w:rPr/>
    </w:p>
    <w:p>
      <w:pPr>
        <w:spacing w:before="55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80.160004pt;margin-top:498.849976pt;width:291.790pt;height:113.347637pt;mso-position-horizontal-relative:page;mso-position-vertical-relative:page;z-index:-1502" coordorigin="3603,9977" coordsize="5836,2267">
            <v:shape style="position:absolute;left:3603;top:10623;width:3601;height:1621" type="#_x0000_t75">
              <v:imagedata r:id="rId56" o:title=""/>
            </v:shape>
            <v:shape style="position:absolute;left:7188;top:9977;width:2251;height:2251" type="#_x0000_t75">
              <v:imagedata r:id="rId57" o:title=""/>
            </v:shape>
            <w10:wrap type="none"/>
          </v:group>
        </w:pic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Loc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fer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width:127.35pt;height:54.5pt;mso-position-horizontal-relative:char;mso-position-vertical-relative:line" type="#_x0000_t75">
            <v:imagedata r:id="rId58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DVDs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059998pt;margin-top:109.073677pt;width:280.99pt;height:157.942673pt;mso-position-horizontal-relative:page;mso-position-vertical-relative:paragraph;z-index:-1504" coordorigin="1441,2181" coordsize="5620,3159">
            <v:shape style="position:absolute;left:1441;top:2181;width:3755;height:1242" type="#_x0000_t75">
              <v:imagedata r:id="rId59" o:title=""/>
            </v:shape>
            <v:shape style="position:absolute;left:5506;top:2675;width:1387;height:737" type="#_x0000_t75">
              <v:imagedata r:id="rId60" o:title=""/>
            </v:shape>
            <v:shape style="position:absolute;left:1441;top:3531;width:3715;height:1810" type="#_x0000_t75">
              <v:imagedata r:id="rId61" o:title=""/>
            </v:shape>
            <v:shape style="position:absolute;left:5143;top:3409;width:1918;height:1918" type="#_x0000_t75">
              <v:imagedata r:id="rId62" o:title=""/>
            </v:shape>
            <w10:wrap type="none"/>
          </v:group>
        </w:pict>
      </w:r>
      <w:r>
        <w:rPr/>
        <w:pict>
          <v:group style="position:absolute;margin-left:372.5pt;margin-top:92.615837pt;width:124.4pt;height:173.75pt;mso-position-horizontal-relative:page;mso-position-vertical-relative:paragraph;z-index:-1503" coordorigin="7450,1852" coordsize="2488,3475">
            <v:shape style="position:absolute;left:8093;top:1852;width:1560;height:1560" type="#_x0000_t75">
              <v:imagedata r:id="rId63" o:title=""/>
            </v:shape>
            <v:shape style="position:absolute;left:7450;top:3452;width:2488;height:1875" type="#_x0000_t75">
              <v:imagedata r:id="rId64" o:title=""/>
            </v:shape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Raf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1.499433pt;height:51.97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1.178389pt;height:25.245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1307" w:top="1360" w:bottom="1720" w:left="1340" w:right="134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Verdana">
    <w:charset w:val="0"/>
    <w:family w:val="swiss"/>
    <w:pitch w:val="variable"/>
  </w:font>
  <w:font w:name="Wingdings">
    <w:charset w:val="2"/>
    <w:family w:val="auto"/>
    <w:pitch w:val="variable"/>
  </w:font>
  <w:font w:name="Courier New">
    <w:charset w:val="0"/>
    <w:family w:val="modern"/>
    <w:pitch w:val="fixed"/>
  </w:font>
  <w:font w:name="Calibri">
    <w:charset w:val="0"/>
    <w:family w:val="swiss"/>
    <w:pitch w:val="variable"/>
  </w:font>
  <w:font w:name="Comic Sans MS"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07.937959" w:lineRule="exact"/>
      <w:jc w:val="left"/>
      <w:rPr>
        <w:sz w:val="10.792969"/>
        <w:szCs w:val="10.792969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09998pt;margin-top:754.289124pt;width:11.632pt;height:14pt;mso-position-horizontal-relative:page;mso-position-vertical-relative:page;z-index:-1550" type="#_x0000_t202" filled="f" stroked="f">
          <v:textbox inset="0,0,0,0">
            <w:txbxContent>
              <w:p>
                <w:pPr>
                  <w:spacing w:before="0" w:after="0" w:line="269" w:lineRule="exact"/>
                  <w:ind w:left="40" w:right="-20"/>
                  <w:jc w:val="left"/>
                  <w:rPr>
                    <w:rFonts w:ascii="Verdana" w:hAnsi="Verdana" w:cs="Verdana" w:eastAsia="Verdana"/>
                    <w:sz w:val="24"/>
                    <w:szCs w:val="24"/>
                  </w:rPr>
                </w:pPr>
                <w:rPr/>
                <w:r>
                  <w:rPr>
                    <w:rFonts w:ascii="Verdana" w:hAnsi="Verdana" w:cs="Verdana" w:eastAsia="Verdana"/>
                    <w:sz w:val="24"/>
                    <w:szCs w:val="24"/>
                    <w:w w:val="99"/>
                    <w:i/>
                  </w:rPr>
                </w:r>
                <w:r>
                  <w:rPr/>
                  <w:fldChar w:fldCharType="begin"/>
                </w:r>
                <w:r>
                  <w:rPr>
                    <w:rFonts w:ascii="Verdana" w:hAnsi="Verdana" w:cs="Verdana" w:eastAsia="Verdana"/>
                    <w:sz w:val="24"/>
                    <w:szCs w:val="24"/>
                    <w:spacing w:val="0"/>
                    <w:w w:val="100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Verdana" w:hAnsi="Verdana" w:cs="Verdana" w:eastAsia="Verdan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0.792969"/>
        <w:szCs w:val="10.792969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089996pt;margin-top:754.289124pt;width:21.705457pt;height:15.540475pt;mso-position-horizontal-relative:page;mso-position-vertical-relative:page;z-index:-1549" type="#_x0000_t202" filled="f" stroked="f">
          <v:textbox inset="0,0,0,0">
            <w:txbxContent>
              <w:p>
                <w:pPr>
                  <w:spacing w:before="0" w:after="0" w:line="300" w:lineRule="exact"/>
                  <w:ind w:left="47" w:right="-40"/>
                  <w:jc w:val="left"/>
                  <w:rPr>
                    <w:rFonts w:ascii="Courier New" w:hAnsi="Courier New" w:cs="Courier New" w:eastAsia="Courier New"/>
                    <w:sz w:val="27"/>
                    <w:szCs w:val="27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7"/>
                    <w:szCs w:val="27"/>
                    <w:w w:val="107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7"/>
                    <w:szCs w:val="27"/>
                    <w:spacing w:val="0"/>
                    <w:w w:val="107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7"/>
                    <w:szCs w:val="27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footer" Target="footer2.xml"/><Relationship Id="rId27" Type="http://schemas.openxmlformats.org/officeDocument/2006/relationships/image" Target="media/image19.png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30" Type="http://schemas.openxmlformats.org/officeDocument/2006/relationships/image" Target="media/image20.jp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jpg"/><Relationship Id="rId34" Type="http://schemas.openxmlformats.org/officeDocument/2006/relationships/image" Target="media/image24.pn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jp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jpg"/><Relationship Id="rId50" Type="http://schemas.openxmlformats.org/officeDocument/2006/relationships/image" Target="media/image40.png"/><Relationship Id="rId51" Type="http://schemas.openxmlformats.org/officeDocument/2006/relationships/image" Target="media/image41.jp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60" Type="http://schemas.openxmlformats.org/officeDocument/2006/relationships/image" Target="media/image50.jpg"/><Relationship Id="rId61" Type="http://schemas.openxmlformats.org/officeDocument/2006/relationships/image" Target="media/image51.jpg"/><Relationship Id="rId62" Type="http://schemas.openxmlformats.org/officeDocument/2006/relationships/image" Target="media/image52.jpg"/><Relationship Id="rId63" Type="http://schemas.openxmlformats.org/officeDocument/2006/relationships/image" Target="media/image53.jp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na054958</dc:creator>
  <dcterms:created xsi:type="dcterms:W3CDTF">2016-03-04T13:29:14Z</dcterms:created>
  <dcterms:modified xsi:type="dcterms:W3CDTF">2016-03-04T13:29:14Z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2016-01-12T00:00:00Z</vt:filetime>
  </property>
  <property fmtid="{D5CDD505-2E9C-101B-9397-08002B2CF9AE}" pid="3" name="LastSaved">
    <vt:filetime>2016-03-04T00:00:00Z</vt:filetime>
  </property>
  <property fmtid="{D5CDD505-2E9C-101B-9397-08002B2CF9AE}" pid="4" name="_AdHocReviewCycleID">
    <vt:i4>1132226613</vt:i4>
  </property>
  <property fmtid="{D5CDD505-2E9C-101B-9397-08002B2CF9AE}" pid="5" name="_NewReviewCycle">
    <vt:lpwstr/>
  </property>
  <property fmtid="{D5CDD505-2E9C-101B-9397-08002B2CF9AE}" pid="6" name="_EmailSubject">
    <vt:lpwstr/>
  </property>
  <property fmtid="{D5CDD505-2E9C-101B-9397-08002B2CF9AE}" pid="7" name="_AuthorEmail">
    <vt:lpwstr>Susan.Snook@wales.nhs.uk</vt:lpwstr>
  </property>
  <property fmtid="{D5CDD505-2E9C-101B-9397-08002B2CF9AE}" pid="8" name="_AuthorEmailDisplayName">
    <vt:lpwstr>Susan Snook (Aneurin Bevan UHB - Community Nursing)</vt:lpwstr>
  </property>
</Properties>
</file>